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556488" w14:textId="77777777" w:rsidR="00ED173F" w:rsidRPr="00A20337" w:rsidRDefault="00ED173F" w:rsidP="1F53DA93">
      <w:pPr>
        <w:spacing w:line="276" w:lineRule="auto"/>
        <w:jc w:val="center"/>
        <w:rPr>
          <w:rFonts w:cs="Arial"/>
          <w:b/>
          <w:bCs/>
          <w:sz w:val="72"/>
          <w:szCs w:val="72"/>
        </w:rPr>
      </w:pPr>
    </w:p>
    <w:p w14:paraId="66FE72FF" w14:textId="77777777" w:rsidR="00ED173F" w:rsidRPr="00A20337" w:rsidRDefault="00ED173F" w:rsidP="1F53DA93">
      <w:pPr>
        <w:spacing w:line="276" w:lineRule="auto"/>
        <w:jc w:val="center"/>
        <w:rPr>
          <w:rFonts w:cs="Arial"/>
          <w:b/>
          <w:bCs/>
          <w:sz w:val="72"/>
          <w:szCs w:val="72"/>
        </w:rPr>
      </w:pPr>
    </w:p>
    <w:p w14:paraId="4A8E8651" w14:textId="79FC6AC7" w:rsidR="00BF76DD" w:rsidRPr="00C8193F" w:rsidRDefault="0EEB11F4" w:rsidP="00A20337">
      <w:pPr>
        <w:spacing w:line="276" w:lineRule="auto"/>
        <w:rPr>
          <w:rFonts w:ascii="Rockwell" w:hAnsi="Rockwell" w:cs="Arial"/>
          <w:b/>
          <w:bCs/>
          <w:color w:val="FFFFFF" w:themeColor="background1"/>
          <w:sz w:val="72"/>
          <w:szCs w:val="72"/>
        </w:rPr>
      </w:pPr>
      <w:r w:rsidRPr="05B83026">
        <w:rPr>
          <w:rFonts w:ascii="Rockwell" w:hAnsi="Rockwell" w:cs="Arial"/>
          <w:b/>
          <w:bCs/>
          <w:color w:val="FFFFFF" w:themeColor="background1"/>
          <w:sz w:val="72"/>
          <w:szCs w:val="72"/>
        </w:rPr>
        <w:t>A</w:t>
      </w:r>
      <w:r w:rsidR="7DA8D9F2" w:rsidRPr="05B83026">
        <w:rPr>
          <w:rFonts w:ascii="Rockwell" w:hAnsi="Rockwell" w:cs="Arial"/>
          <w:b/>
          <w:bCs/>
          <w:color w:val="FFFFFF" w:themeColor="background1"/>
          <w:sz w:val="72"/>
          <w:szCs w:val="72"/>
        </w:rPr>
        <w:t xml:space="preserve">ctiviteitenplan </w:t>
      </w:r>
    </w:p>
    <w:p w14:paraId="58C3A5F2" w14:textId="77777777" w:rsidR="00A20337" w:rsidRPr="00A20337" w:rsidRDefault="00A20337" w:rsidP="00A20337">
      <w:pPr>
        <w:spacing w:line="276" w:lineRule="auto"/>
        <w:rPr>
          <w:rFonts w:cs="Arial"/>
          <w:b/>
          <w:bCs/>
          <w:color w:val="FFFFFF" w:themeColor="background1"/>
          <w:sz w:val="20"/>
          <w:szCs w:val="20"/>
        </w:rPr>
      </w:pPr>
    </w:p>
    <w:p w14:paraId="7E1CA7CC" w14:textId="77777777" w:rsidR="004741B1" w:rsidRDefault="00305BDC" w:rsidP="1F53DA93">
      <w:pPr>
        <w:spacing w:line="276" w:lineRule="auto"/>
        <w:rPr>
          <w:rFonts w:cs="Arial"/>
          <w:color w:val="FFFFFF" w:themeColor="background1"/>
          <w:sz w:val="40"/>
          <w:szCs w:val="40"/>
        </w:rPr>
      </w:pPr>
      <w:r w:rsidRPr="24775C10">
        <w:rPr>
          <w:rFonts w:cs="Arial"/>
          <w:color w:val="FFFFFF" w:themeColor="background1"/>
          <w:sz w:val="40"/>
          <w:szCs w:val="40"/>
        </w:rPr>
        <w:t>Aanvraag subsidie</w:t>
      </w:r>
      <w:r w:rsidR="5D2DA00E" w:rsidRPr="24775C10">
        <w:rPr>
          <w:rFonts w:cs="Arial"/>
          <w:color w:val="FFFFFF" w:themeColor="background1"/>
          <w:sz w:val="40"/>
          <w:szCs w:val="40"/>
        </w:rPr>
        <w:t xml:space="preserve"> cluster</w:t>
      </w:r>
      <w:r w:rsidRPr="24775C10">
        <w:rPr>
          <w:rFonts w:cs="Arial"/>
          <w:color w:val="FFFFFF" w:themeColor="background1"/>
          <w:sz w:val="40"/>
          <w:szCs w:val="40"/>
        </w:rPr>
        <w:t xml:space="preserve"> </w:t>
      </w:r>
    </w:p>
    <w:p w14:paraId="031BDB08" w14:textId="1825D302" w:rsidR="00DE0A6A" w:rsidRPr="00542AE2" w:rsidRDefault="004741B1" w:rsidP="1F53DA93">
      <w:pPr>
        <w:spacing w:line="276" w:lineRule="auto"/>
      </w:pPr>
      <w:r>
        <w:rPr>
          <w:rFonts w:cs="Arial"/>
          <w:color w:val="FFFFFF" w:themeColor="background1"/>
          <w:sz w:val="40"/>
          <w:szCs w:val="40"/>
        </w:rPr>
        <w:t>Cultuurhistorisch erfgoed</w:t>
      </w:r>
    </w:p>
    <w:p w14:paraId="31A6B65D" w14:textId="331EF191" w:rsidR="44B39BA8" w:rsidRDefault="44B39BA8" w:rsidP="44B39BA8">
      <w:pPr>
        <w:spacing w:line="276" w:lineRule="auto"/>
        <w:rPr>
          <w:rFonts w:cs="Arial"/>
          <w:color w:val="FFFFFF" w:themeColor="background1"/>
          <w:sz w:val="40"/>
          <w:szCs w:val="40"/>
        </w:rPr>
      </w:pPr>
    </w:p>
    <w:p w14:paraId="62BD9971" w14:textId="5D40CCBE" w:rsidR="44B39BA8" w:rsidRDefault="44B39BA8" w:rsidP="44B39BA8">
      <w:pPr>
        <w:spacing w:line="276" w:lineRule="auto"/>
        <w:rPr>
          <w:rFonts w:cs="Arial"/>
          <w:color w:val="FFFFFF" w:themeColor="background1"/>
          <w:sz w:val="40"/>
          <w:szCs w:val="40"/>
        </w:rPr>
      </w:pPr>
    </w:p>
    <w:p w14:paraId="74CCA472" w14:textId="288AB809" w:rsidR="44B39BA8" w:rsidRDefault="44B39BA8" w:rsidP="44B39BA8">
      <w:pPr>
        <w:spacing w:line="276" w:lineRule="auto"/>
        <w:rPr>
          <w:rFonts w:cs="Arial"/>
          <w:color w:val="FFFFFF" w:themeColor="background1"/>
          <w:sz w:val="40"/>
          <w:szCs w:val="40"/>
        </w:rPr>
      </w:pPr>
    </w:p>
    <w:p w14:paraId="4F07DE39" w14:textId="3D7F81ED" w:rsidR="44B39BA8" w:rsidRDefault="44B39BA8" w:rsidP="44B39BA8">
      <w:pPr>
        <w:spacing w:line="276" w:lineRule="auto"/>
        <w:rPr>
          <w:rFonts w:cs="Arial"/>
          <w:color w:val="FFFFFF" w:themeColor="background1"/>
          <w:sz w:val="40"/>
          <w:szCs w:val="40"/>
        </w:rPr>
      </w:pPr>
    </w:p>
    <w:p w14:paraId="73F106DA" w14:textId="6406078E" w:rsidR="44B39BA8" w:rsidRDefault="44B39BA8" w:rsidP="44B39BA8">
      <w:pPr>
        <w:spacing w:line="276" w:lineRule="auto"/>
        <w:rPr>
          <w:rFonts w:cs="Arial"/>
          <w:color w:val="FFFFFF" w:themeColor="background1"/>
          <w:sz w:val="40"/>
          <w:szCs w:val="40"/>
        </w:rPr>
      </w:pPr>
    </w:p>
    <w:p w14:paraId="4AC9B421" w14:textId="70D9B71F" w:rsidR="44B39BA8" w:rsidRDefault="44B39BA8" w:rsidP="44B39BA8">
      <w:pPr>
        <w:spacing w:line="276" w:lineRule="auto"/>
        <w:rPr>
          <w:rFonts w:cs="Arial"/>
          <w:color w:val="FFFFFF" w:themeColor="background1"/>
          <w:sz w:val="40"/>
          <w:szCs w:val="40"/>
        </w:rPr>
      </w:pPr>
    </w:p>
    <w:p w14:paraId="71B0699C" w14:textId="0D1B6192" w:rsidR="44B39BA8" w:rsidRDefault="44B39BA8" w:rsidP="44B39BA8">
      <w:pPr>
        <w:spacing w:line="276" w:lineRule="auto"/>
        <w:rPr>
          <w:rFonts w:cs="Arial"/>
          <w:color w:val="FFFFFF" w:themeColor="background1"/>
          <w:sz w:val="40"/>
          <w:szCs w:val="40"/>
        </w:rPr>
      </w:pPr>
    </w:p>
    <w:p w14:paraId="4547125C" w14:textId="71F87732" w:rsidR="44B39BA8" w:rsidRDefault="44B39BA8" w:rsidP="44B39BA8">
      <w:pPr>
        <w:spacing w:line="276" w:lineRule="auto"/>
        <w:rPr>
          <w:rFonts w:cs="Arial"/>
          <w:color w:val="FFFFFF" w:themeColor="background1"/>
          <w:sz w:val="40"/>
          <w:szCs w:val="40"/>
        </w:rPr>
      </w:pPr>
    </w:p>
    <w:p w14:paraId="1B8DCD6E" w14:textId="35B611B7" w:rsidR="44B39BA8" w:rsidRDefault="44B39BA8" w:rsidP="44B39BA8">
      <w:pPr>
        <w:spacing w:line="276" w:lineRule="auto"/>
        <w:rPr>
          <w:rFonts w:cs="Arial"/>
          <w:color w:val="FFFFFF" w:themeColor="background1"/>
          <w:sz w:val="40"/>
          <w:szCs w:val="40"/>
        </w:rPr>
      </w:pPr>
    </w:p>
    <w:p w14:paraId="3073F431" w14:textId="00359A4C" w:rsidR="44B39BA8" w:rsidRDefault="44B39BA8" w:rsidP="44B39BA8">
      <w:pPr>
        <w:spacing w:line="276" w:lineRule="auto"/>
        <w:rPr>
          <w:rFonts w:cs="Arial"/>
          <w:color w:val="FFFFFF" w:themeColor="background1"/>
          <w:sz w:val="40"/>
          <w:szCs w:val="40"/>
        </w:rPr>
      </w:pPr>
    </w:p>
    <w:p w14:paraId="1EC07E45" w14:textId="01F90471" w:rsidR="44B39BA8" w:rsidRDefault="44B39BA8" w:rsidP="44B39BA8">
      <w:pPr>
        <w:spacing w:line="276" w:lineRule="auto"/>
        <w:rPr>
          <w:rFonts w:cs="Arial"/>
          <w:color w:val="FFFFFF" w:themeColor="background1"/>
          <w:sz w:val="40"/>
          <w:szCs w:val="40"/>
        </w:rPr>
      </w:pPr>
    </w:p>
    <w:p w14:paraId="196D8787" w14:textId="40D6D296" w:rsidR="44B39BA8" w:rsidRDefault="44B39BA8" w:rsidP="44B39BA8">
      <w:pPr>
        <w:spacing w:line="276" w:lineRule="auto"/>
        <w:rPr>
          <w:rFonts w:cs="Arial"/>
          <w:color w:val="FFFFFF" w:themeColor="background1"/>
          <w:sz w:val="40"/>
          <w:szCs w:val="40"/>
        </w:rPr>
      </w:pPr>
    </w:p>
    <w:p w14:paraId="7518B8C3" w14:textId="12D46126" w:rsidR="44B39BA8" w:rsidRDefault="44B39BA8" w:rsidP="44B39BA8">
      <w:pPr>
        <w:spacing w:line="276" w:lineRule="auto"/>
        <w:rPr>
          <w:rFonts w:cs="Arial"/>
          <w:color w:val="FFFFFF" w:themeColor="background1"/>
          <w:sz w:val="40"/>
          <w:szCs w:val="40"/>
        </w:rPr>
        <w:sectPr w:rsidR="44B39BA8" w:rsidSect="00A20337"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10" w:h="16840"/>
          <w:pgMar w:top="3741" w:right="1417" w:bottom="1417" w:left="1417" w:header="708" w:footer="708" w:gutter="0"/>
          <w:cols w:space="708"/>
          <w:titlePg/>
          <w:docGrid w:linePitch="272"/>
        </w:sectPr>
      </w:pPr>
    </w:p>
    <w:p w14:paraId="40B224BC" w14:textId="65636F73" w:rsidR="4EA42616" w:rsidRDefault="4EA42616"/>
    <w:p w14:paraId="4F4FA6AF" w14:textId="50CF412F" w:rsidR="4EA42616" w:rsidRPr="00E65CD9" w:rsidRDefault="4EA42616"/>
    <w:p w14:paraId="7B97AD80" w14:textId="77777777" w:rsidR="006B6510" w:rsidRPr="00E65CD9" w:rsidRDefault="006B6510" w:rsidP="006B6510">
      <w:pPr>
        <w:rPr>
          <w:rFonts w:eastAsia="Arial" w:cs="Arial"/>
          <w:szCs w:val="22"/>
        </w:rPr>
      </w:pPr>
      <w:r w:rsidRPr="00E65CD9">
        <w:rPr>
          <w:rFonts w:eastAsia="Arial" w:cs="Arial"/>
          <w:szCs w:val="22"/>
        </w:rPr>
        <w:t xml:space="preserve">Gebruik dit activiteitenplan bij uw aanvraag voor een activiteitensubsidie binnen het cluster </w:t>
      </w:r>
      <w:r w:rsidRPr="00E65CD9">
        <w:rPr>
          <w:rFonts w:eastAsia="Arial" w:cs="Arial"/>
          <w:b/>
          <w:bCs/>
          <w:szCs w:val="22"/>
        </w:rPr>
        <w:t>Cultuurhistorisch erfgoed</w:t>
      </w:r>
      <w:r w:rsidRPr="00E65CD9">
        <w:rPr>
          <w:rFonts w:eastAsia="Arial" w:cs="Arial"/>
          <w:i/>
          <w:iCs/>
          <w:szCs w:val="22"/>
        </w:rPr>
        <w:t xml:space="preserve"> </w:t>
      </w:r>
      <w:r w:rsidRPr="00E65CD9">
        <w:rPr>
          <w:rFonts w:eastAsia="Arial" w:cs="Arial"/>
          <w:szCs w:val="22"/>
        </w:rPr>
        <w:t>van de gemeente Dongen.</w:t>
      </w:r>
    </w:p>
    <w:p w14:paraId="04E7FBA5" w14:textId="77777777" w:rsidR="006B6510" w:rsidRPr="00E65CD9" w:rsidRDefault="006B6510" w:rsidP="006B6510">
      <w:pPr>
        <w:rPr>
          <w:rFonts w:eastAsia="Arial" w:cs="Arial"/>
          <w:szCs w:val="22"/>
        </w:rPr>
      </w:pPr>
    </w:p>
    <w:p w14:paraId="52AD8B08" w14:textId="77777777" w:rsidR="006B6510" w:rsidRPr="006B6510" w:rsidRDefault="006B6510" w:rsidP="006B6510">
      <w:pPr>
        <w:rPr>
          <w:rFonts w:eastAsia="Arial" w:cs="Arial"/>
          <w:szCs w:val="22"/>
        </w:rPr>
      </w:pPr>
      <w:r w:rsidRPr="00E65CD9">
        <w:rPr>
          <w:rFonts w:eastAsia="Arial" w:cs="Arial"/>
          <w:szCs w:val="22"/>
        </w:rPr>
        <w:t>Vul voor iedere activiteit waarvoor u subsidie aanvraagt</w:t>
      </w:r>
      <w:r w:rsidRPr="006B6510">
        <w:rPr>
          <w:rFonts w:eastAsia="Arial" w:cs="Arial"/>
          <w:szCs w:val="22"/>
        </w:rPr>
        <w:t xml:space="preserve"> een apart activiteitenplan in. Vraagt u subsidie aan voor meerdere activiteiten? Dan vult u voor iedere activiteit een nieuw activiteitenplan in.</w:t>
      </w:r>
    </w:p>
    <w:p w14:paraId="6E46177B" w14:textId="65DD6042" w:rsidR="006B6510" w:rsidRPr="00565277" w:rsidRDefault="006B6510" w:rsidP="006B6510"/>
    <w:p w14:paraId="47A46540" w14:textId="77777777" w:rsidR="006B6510" w:rsidRPr="006B6510" w:rsidRDefault="006B6510" w:rsidP="006B6510">
      <w:pPr>
        <w:rPr>
          <w:rFonts w:eastAsia="Arial" w:cs="Arial"/>
          <w:szCs w:val="22"/>
        </w:rPr>
      </w:pPr>
      <w:r w:rsidRPr="006B6510">
        <w:rPr>
          <w:rFonts w:eastAsia="Arial" w:cs="Arial"/>
          <w:szCs w:val="22"/>
        </w:rPr>
        <w:t>Vul alle vragen in. Zo krijgen wij een goed beeld van uw activiteit en kunnen wij uw subsidieaanvraag beoordelen.</w:t>
      </w:r>
    </w:p>
    <w:p w14:paraId="6F22C051" w14:textId="3D8798E1" w:rsidR="73CDC4DD" w:rsidRDefault="73CDC4DD" w:rsidP="7192A9D7">
      <w:r>
        <w:br/>
      </w:r>
    </w:p>
    <w:p w14:paraId="3077742C" w14:textId="721AA7D4" w:rsidR="00A96030" w:rsidRDefault="00D3243E" w:rsidP="00A96030">
      <w:pPr>
        <w:pStyle w:val="Kopje2"/>
      </w:pPr>
      <w:bookmarkStart w:id="0" w:name="_Toc231387344"/>
      <w:r>
        <w:t>Gegevens van uw vereniging of stichting:</w:t>
      </w:r>
      <w:bookmarkEnd w:id="0"/>
      <w:r>
        <w:t xml:space="preserve"> </w:t>
      </w:r>
    </w:p>
    <w:p w14:paraId="3E99B883" w14:textId="77777777" w:rsidR="00D3243E" w:rsidRPr="00CD5702" w:rsidRDefault="00D3243E" w:rsidP="00FB7696">
      <w:pPr>
        <w:spacing w:line="360" w:lineRule="auto"/>
      </w:pPr>
      <w:r w:rsidRPr="00CD5702">
        <w:t>Naam vereniging of stichting:</w:t>
      </w:r>
    </w:p>
    <w:p w14:paraId="2A484C63" w14:textId="2DA6B74A" w:rsidR="00D3243E" w:rsidRPr="00CD5702" w:rsidRDefault="00D3243E" w:rsidP="00FB7696">
      <w:pPr>
        <w:spacing w:line="360" w:lineRule="auto"/>
      </w:pPr>
      <w:r w:rsidRPr="00CD5702">
        <w:t>Naam contactpersoon:</w:t>
      </w:r>
      <w:r w:rsidR="000035E8">
        <w:br/>
        <w:t>Uw functie binnen de vereniging of stichting:</w:t>
      </w:r>
    </w:p>
    <w:p w14:paraId="32A740CA" w14:textId="77777777" w:rsidR="00D3243E" w:rsidRPr="00CD5702" w:rsidRDefault="00D3243E" w:rsidP="00FB7696">
      <w:pPr>
        <w:spacing w:line="360" w:lineRule="auto"/>
      </w:pPr>
      <w:r w:rsidRPr="00CD5702">
        <w:t>E-mailadres:</w:t>
      </w:r>
    </w:p>
    <w:p w14:paraId="556D6285" w14:textId="0E68F660" w:rsidR="00D3243E" w:rsidRPr="00CD5702" w:rsidRDefault="00D3243E" w:rsidP="00FB7696">
      <w:pPr>
        <w:spacing w:line="360" w:lineRule="auto"/>
      </w:pPr>
      <w:r>
        <w:t>Telefoonnummer:</w:t>
      </w:r>
    </w:p>
    <w:p w14:paraId="7930F0C3" w14:textId="7CFDF6D2" w:rsidR="7E1B0424" w:rsidRDefault="7E1B0424" w:rsidP="4EA42616">
      <w:pPr>
        <w:spacing w:line="360" w:lineRule="auto"/>
      </w:pPr>
      <w:r>
        <w:t>Website</w:t>
      </w:r>
      <w:r w:rsidR="00EB6E97">
        <w:t xml:space="preserve"> van de vereniging of stichting:</w:t>
      </w:r>
    </w:p>
    <w:p w14:paraId="57F5BDCE" w14:textId="77777777" w:rsidR="008851F3" w:rsidRDefault="008851F3" w:rsidP="000F381F"/>
    <w:p w14:paraId="77431679" w14:textId="77777777" w:rsidR="008851F3" w:rsidRDefault="008851F3" w:rsidP="000F381F"/>
    <w:p w14:paraId="359D09E6" w14:textId="6964AA00" w:rsidR="00156799" w:rsidRDefault="00156799" w:rsidP="00156799">
      <w:pPr>
        <w:pStyle w:val="Kopje2"/>
      </w:pPr>
      <w:r>
        <w:t>Activiteit</w:t>
      </w:r>
    </w:p>
    <w:p w14:paraId="60705BE7" w14:textId="5E8458A8" w:rsidR="004163E0" w:rsidRDefault="004163E0" w:rsidP="004163E0"/>
    <w:p w14:paraId="2C545B7D" w14:textId="0611F193" w:rsidR="00156799" w:rsidRPr="00156799" w:rsidRDefault="69771515" w:rsidP="1A60CE97">
      <w:pPr>
        <w:pStyle w:val="Bullit"/>
      </w:pPr>
      <w:r>
        <w:t xml:space="preserve">Wat voor </w:t>
      </w:r>
      <w:r w:rsidR="00156799">
        <w:t xml:space="preserve">een </w:t>
      </w:r>
      <w:r>
        <w:t>activiteit organiseert u?</w:t>
      </w:r>
      <w:r>
        <w:br/>
      </w:r>
      <w:r w:rsidRPr="1A60CE97">
        <w:rPr>
          <w:i/>
          <w:iCs/>
        </w:rPr>
        <w:t>Beschrijf kort de activiteit.</w:t>
      </w:r>
    </w:p>
    <w:p w14:paraId="20D83E0C" w14:textId="4D0DFA9E" w:rsidR="69771515" w:rsidRDefault="69771515" w:rsidP="00156799">
      <w:pPr>
        <w:pStyle w:val="Bullit"/>
        <w:numPr>
          <w:ilvl w:val="0"/>
          <w:numId w:val="0"/>
        </w:numPr>
        <w:ind w:left="284"/>
      </w:pPr>
      <w:r>
        <w:br/>
      </w:r>
    </w:p>
    <w:p w14:paraId="4DCED90E" w14:textId="77777777" w:rsidR="004163E0" w:rsidRDefault="004163E0" w:rsidP="004163E0">
      <w:pPr>
        <w:pStyle w:val="Bullit"/>
      </w:pPr>
      <w:r>
        <w:t>Voor wie organiseert u deze activiteit?</w:t>
      </w:r>
    </w:p>
    <w:p w14:paraId="125BEE38" w14:textId="032B73AB" w:rsidR="5ED49B38" w:rsidRDefault="00817F63" w:rsidP="1A60CE97">
      <w:pPr>
        <w:pStyle w:val="Bullit"/>
        <w:numPr>
          <w:ilvl w:val="0"/>
          <w:numId w:val="0"/>
        </w:numPr>
        <w:ind w:left="284"/>
      </w:pPr>
      <w:sdt>
        <w:sdtPr>
          <w:id w:val="2299738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68B1">
            <w:rPr>
              <w:rFonts w:ascii="MS Gothic" w:eastAsia="MS Gothic" w:hAnsi="MS Gothic" w:hint="eastAsia"/>
            </w:rPr>
            <w:t>☐</w:t>
          </w:r>
        </w:sdtContent>
      </w:sdt>
      <w:r w:rsidR="00381660">
        <w:t xml:space="preserve"> </w:t>
      </w:r>
      <w:r w:rsidR="5ED49B38" w:rsidRPr="1A60CE97">
        <w:t>Kinderen</w:t>
      </w:r>
    </w:p>
    <w:p w14:paraId="3073873B" w14:textId="35011B32" w:rsidR="5ED49B38" w:rsidRDefault="00817F63" w:rsidP="1A60CE97">
      <w:pPr>
        <w:pStyle w:val="Bullit"/>
        <w:numPr>
          <w:ilvl w:val="0"/>
          <w:numId w:val="0"/>
        </w:numPr>
        <w:ind w:left="284"/>
      </w:pPr>
      <w:sdt>
        <w:sdtPr>
          <w:id w:val="-8334487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81660">
            <w:rPr>
              <w:rFonts w:ascii="MS Gothic" w:eastAsia="MS Gothic" w:hAnsi="MS Gothic" w:hint="eastAsia"/>
            </w:rPr>
            <w:t>☐</w:t>
          </w:r>
        </w:sdtContent>
      </w:sdt>
      <w:r w:rsidR="00381660">
        <w:t xml:space="preserve"> </w:t>
      </w:r>
      <w:r w:rsidR="5ED49B38" w:rsidRPr="1A60CE97">
        <w:t>Jongeren</w:t>
      </w:r>
    </w:p>
    <w:p w14:paraId="758095E3" w14:textId="067D303A" w:rsidR="5ED49B38" w:rsidRDefault="00817F63" w:rsidP="1A60CE97">
      <w:pPr>
        <w:pStyle w:val="Bullit"/>
        <w:numPr>
          <w:ilvl w:val="0"/>
          <w:numId w:val="0"/>
        </w:numPr>
        <w:ind w:left="284"/>
      </w:pPr>
      <w:sdt>
        <w:sdtPr>
          <w:id w:val="-10930041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81660">
            <w:rPr>
              <w:rFonts w:ascii="MS Gothic" w:eastAsia="MS Gothic" w:hAnsi="MS Gothic" w:hint="eastAsia"/>
            </w:rPr>
            <w:t>☐</w:t>
          </w:r>
        </w:sdtContent>
      </w:sdt>
      <w:r w:rsidR="00381660">
        <w:t xml:space="preserve"> </w:t>
      </w:r>
      <w:r w:rsidR="5ED49B38" w:rsidRPr="1A60CE97">
        <w:t>Volwassenen</w:t>
      </w:r>
    </w:p>
    <w:p w14:paraId="04FBA8AE" w14:textId="0BAFCA22" w:rsidR="5ED49B38" w:rsidRDefault="00817F63" w:rsidP="1A60CE97">
      <w:pPr>
        <w:pStyle w:val="Bullit"/>
        <w:numPr>
          <w:ilvl w:val="0"/>
          <w:numId w:val="0"/>
        </w:numPr>
        <w:ind w:left="284"/>
      </w:pPr>
      <w:sdt>
        <w:sdtPr>
          <w:id w:val="-1031198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81660">
            <w:rPr>
              <w:rFonts w:ascii="MS Gothic" w:eastAsia="MS Gothic" w:hAnsi="MS Gothic" w:hint="eastAsia"/>
            </w:rPr>
            <w:t>☐</w:t>
          </w:r>
        </w:sdtContent>
      </w:sdt>
      <w:r w:rsidR="00381660">
        <w:t xml:space="preserve"> </w:t>
      </w:r>
      <w:r w:rsidR="5ED49B38" w:rsidRPr="1A60CE97">
        <w:t>Senioren</w:t>
      </w:r>
    </w:p>
    <w:p w14:paraId="2B5F1C8D" w14:textId="71EA4281" w:rsidR="5ED49B38" w:rsidRDefault="00817F63" w:rsidP="1A60CE97">
      <w:pPr>
        <w:pStyle w:val="Bullit"/>
        <w:numPr>
          <w:ilvl w:val="0"/>
          <w:numId w:val="0"/>
        </w:numPr>
        <w:ind w:left="284"/>
      </w:pPr>
      <w:sdt>
        <w:sdtPr>
          <w:id w:val="12597910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81660">
            <w:rPr>
              <w:rFonts w:ascii="MS Gothic" w:eastAsia="MS Gothic" w:hAnsi="MS Gothic" w:hint="eastAsia"/>
            </w:rPr>
            <w:t>☐</w:t>
          </w:r>
        </w:sdtContent>
      </w:sdt>
      <w:r w:rsidR="00381660">
        <w:t xml:space="preserve"> </w:t>
      </w:r>
      <w:r w:rsidR="5ED49B38" w:rsidRPr="1A60CE97">
        <w:t>Alle inwoners</w:t>
      </w:r>
    </w:p>
    <w:p w14:paraId="019FBB7C" w14:textId="43064BFE" w:rsidR="5ED49B38" w:rsidRDefault="00817F63" w:rsidP="1A60CE97">
      <w:pPr>
        <w:pStyle w:val="Bullit"/>
        <w:numPr>
          <w:ilvl w:val="0"/>
          <w:numId w:val="0"/>
        </w:numPr>
        <w:ind w:left="284"/>
      </w:pPr>
      <w:sdt>
        <w:sdtPr>
          <w:id w:val="-20279295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81660">
            <w:rPr>
              <w:rFonts w:ascii="MS Gothic" w:eastAsia="MS Gothic" w:hAnsi="MS Gothic" w:hint="eastAsia"/>
            </w:rPr>
            <w:t>☐</w:t>
          </w:r>
        </w:sdtContent>
      </w:sdt>
      <w:r w:rsidR="00381660">
        <w:t xml:space="preserve"> </w:t>
      </w:r>
      <w:r w:rsidR="5ED49B38" w:rsidRPr="1A60CE97">
        <w:t>Bezoekers van buiten de gemeente</w:t>
      </w:r>
    </w:p>
    <w:p w14:paraId="4C6889F7" w14:textId="292FF35A" w:rsidR="004163E0" w:rsidRDefault="00817F63" w:rsidP="00F33E97">
      <w:pPr>
        <w:pStyle w:val="Bullit"/>
        <w:numPr>
          <w:ilvl w:val="0"/>
          <w:numId w:val="0"/>
        </w:numPr>
        <w:ind w:left="284"/>
      </w:pPr>
      <w:sdt>
        <w:sdtPr>
          <w:id w:val="5096442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81660">
            <w:rPr>
              <w:rFonts w:ascii="MS Gothic" w:eastAsia="MS Gothic" w:hAnsi="MS Gothic" w:hint="eastAsia"/>
            </w:rPr>
            <w:t>☐</w:t>
          </w:r>
        </w:sdtContent>
      </w:sdt>
      <w:r w:rsidR="00381660">
        <w:t xml:space="preserve"> </w:t>
      </w:r>
      <w:r w:rsidR="230F2155" w:rsidRPr="6AFE5763">
        <w:t>Anders, namelijk: __________</w:t>
      </w:r>
      <w:r w:rsidR="004163E0">
        <w:br/>
      </w:r>
    </w:p>
    <w:p w14:paraId="70F21450" w14:textId="3576B7F1" w:rsidR="00A01B12" w:rsidRDefault="50B9368E" w:rsidP="004163E0">
      <w:pPr>
        <w:pStyle w:val="Bullit"/>
      </w:pPr>
      <w:r>
        <w:t xml:space="preserve">Wat wilt u met deze activiteit bereiken? </w:t>
      </w:r>
      <w:r w:rsidR="004163E0">
        <w:br/>
      </w:r>
      <w:sdt>
        <w:sdtPr>
          <w:id w:val="-4397613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92449">
            <w:rPr>
              <w:rFonts w:ascii="MS Gothic" w:eastAsia="MS Gothic" w:hAnsi="MS Gothic" w:hint="eastAsia"/>
            </w:rPr>
            <w:t>☐</w:t>
          </w:r>
        </w:sdtContent>
      </w:sdt>
      <w:r w:rsidR="00E92449">
        <w:t xml:space="preserve"> </w:t>
      </w:r>
      <w:r w:rsidR="00A01B12">
        <w:t>Erfgoed, geschiedenis of volkscultuur van Dongen behouden.</w:t>
      </w:r>
    </w:p>
    <w:p w14:paraId="1E1A1C96" w14:textId="7DA80021" w:rsidR="00A01B12" w:rsidRDefault="00817F63" w:rsidP="00A01B12">
      <w:pPr>
        <w:pStyle w:val="Bullit"/>
        <w:numPr>
          <w:ilvl w:val="0"/>
          <w:numId w:val="0"/>
        </w:numPr>
        <w:ind w:left="284"/>
      </w:pPr>
      <w:sdt>
        <w:sdtPr>
          <w:id w:val="-14240186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358E7">
            <w:rPr>
              <w:rFonts w:ascii="MS Gothic" w:eastAsia="MS Gothic" w:hAnsi="MS Gothic" w:hint="eastAsia"/>
            </w:rPr>
            <w:t>☐</w:t>
          </w:r>
        </w:sdtContent>
      </w:sdt>
      <w:r w:rsidR="00E92449">
        <w:t xml:space="preserve"> </w:t>
      </w:r>
      <w:r w:rsidR="00A01B12">
        <w:t xml:space="preserve">De kennis over de geschiedenis </w:t>
      </w:r>
      <w:r w:rsidR="00E92449">
        <w:t xml:space="preserve">en het erfgoed van Dongen vergroten. </w:t>
      </w:r>
    </w:p>
    <w:p w14:paraId="7BABF4A6" w14:textId="759D7C8E" w:rsidR="004163E0" w:rsidRPr="00CD5702" w:rsidRDefault="00817F63" w:rsidP="008358E7">
      <w:pPr>
        <w:pStyle w:val="Bullit"/>
        <w:numPr>
          <w:ilvl w:val="0"/>
          <w:numId w:val="0"/>
        </w:numPr>
        <w:ind w:left="284"/>
      </w:pPr>
      <w:sdt>
        <w:sdtPr>
          <w:id w:val="1840277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358E7">
            <w:rPr>
              <w:rFonts w:ascii="MS Gothic" w:eastAsia="MS Gothic" w:hAnsi="MS Gothic" w:hint="eastAsia"/>
            </w:rPr>
            <w:t>☐</w:t>
          </w:r>
        </w:sdtContent>
      </w:sdt>
      <w:r w:rsidR="00E92449">
        <w:t xml:space="preserve"> </w:t>
      </w:r>
      <w:r w:rsidR="26D39B80" w:rsidRPr="382099A7">
        <w:t>Meer inwoners</w:t>
      </w:r>
      <w:r w:rsidR="00E92449">
        <w:t xml:space="preserve"> en bezoekers</w:t>
      </w:r>
      <w:r w:rsidR="26D39B80" w:rsidRPr="382099A7">
        <w:t xml:space="preserve"> </w:t>
      </w:r>
      <w:r w:rsidR="006F5D36">
        <w:t>kennis laten maken met het erfgoed van Dongen.</w:t>
      </w:r>
    </w:p>
    <w:p w14:paraId="06C53E66" w14:textId="0F2EC45F" w:rsidR="004163E0" w:rsidRPr="00CD5702" w:rsidRDefault="00817F63" w:rsidP="382099A7">
      <w:pPr>
        <w:pStyle w:val="Bullit"/>
        <w:numPr>
          <w:ilvl w:val="0"/>
          <w:numId w:val="0"/>
        </w:numPr>
        <w:ind w:left="284"/>
      </w:pPr>
      <w:sdt>
        <w:sdtPr>
          <w:id w:val="-11710233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358E7">
            <w:rPr>
              <w:rFonts w:ascii="MS Gothic" w:eastAsia="MS Gothic" w:hAnsi="MS Gothic" w:hint="eastAsia"/>
            </w:rPr>
            <w:t>☐</w:t>
          </w:r>
        </w:sdtContent>
      </w:sdt>
      <w:r w:rsidR="008358E7">
        <w:t xml:space="preserve"> Inwoners</w:t>
      </w:r>
      <w:r w:rsidR="26D39B80" w:rsidRPr="382099A7">
        <w:t xml:space="preserve"> met elkaar in contact brengen.</w:t>
      </w:r>
    </w:p>
    <w:p w14:paraId="285A053E" w14:textId="77F13A2C" w:rsidR="004163E0" w:rsidRPr="00CD5702" w:rsidRDefault="00817F63" w:rsidP="382099A7">
      <w:pPr>
        <w:pStyle w:val="Bullit"/>
        <w:numPr>
          <w:ilvl w:val="0"/>
          <w:numId w:val="0"/>
        </w:numPr>
        <w:ind w:left="284"/>
      </w:pPr>
      <w:sdt>
        <w:sdtPr>
          <w:id w:val="7223289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358E7">
            <w:rPr>
              <w:rFonts w:ascii="MS Gothic" w:eastAsia="MS Gothic" w:hAnsi="MS Gothic" w:hint="eastAsia"/>
            </w:rPr>
            <w:t>☐</w:t>
          </w:r>
        </w:sdtContent>
      </w:sdt>
      <w:r w:rsidR="008358E7">
        <w:t xml:space="preserve"> </w:t>
      </w:r>
      <w:r w:rsidR="26D39B80" w:rsidRPr="28E3B01E">
        <w:t>Anders, namelijk: __________</w:t>
      </w:r>
      <w:r w:rsidR="13EC4D87" w:rsidRPr="28E3B01E">
        <w:t xml:space="preserve"> </w:t>
      </w:r>
      <w:r w:rsidR="004163E0">
        <w:br/>
      </w:r>
    </w:p>
    <w:p w14:paraId="19ECEDBF" w14:textId="7587808D" w:rsidR="004163E0" w:rsidRPr="00CD5702" w:rsidRDefault="13EC4D87" w:rsidP="73504BFC">
      <w:pPr>
        <w:pStyle w:val="Bullit"/>
      </w:pPr>
      <w:r w:rsidRPr="73504BFC">
        <w:t>Beschrijf kort hoe uw activiteit hieraan bijdraagt:</w:t>
      </w:r>
      <w:r w:rsidR="004163E0">
        <w:br/>
      </w:r>
    </w:p>
    <w:p w14:paraId="1AA93BBC" w14:textId="54423AD4" w:rsidR="004163E0" w:rsidRDefault="1AAC61B7" w:rsidP="28E3B01E">
      <w:pPr>
        <w:pStyle w:val="Bullit"/>
      </w:pPr>
      <w:r>
        <w:t>Houdt u</w:t>
      </w:r>
      <w:r w:rsidR="00B20CE7">
        <w:t xml:space="preserve"> bij deze activiteit</w:t>
      </w:r>
      <w:r>
        <w:t xml:space="preserve"> rekening met mensen die extra</w:t>
      </w:r>
      <w:r w:rsidR="00B20CE7">
        <w:t xml:space="preserve"> ondersteuning</w:t>
      </w:r>
      <w:r>
        <w:t xml:space="preserve"> nodig hebben</w:t>
      </w:r>
      <w:r w:rsidR="00B91013">
        <w:t>?</w:t>
      </w:r>
    </w:p>
    <w:p w14:paraId="4EAA463D" w14:textId="7961FC5F" w:rsidR="003E54D6" w:rsidRPr="00CD5702" w:rsidRDefault="003E54D6" w:rsidP="003E54D6">
      <w:pPr>
        <w:pStyle w:val="Bullit"/>
        <w:numPr>
          <w:ilvl w:val="0"/>
          <w:numId w:val="0"/>
        </w:numPr>
        <w:ind w:left="284"/>
      </w:pPr>
      <w:r w:rsidRPr="003E54D6">
        <w:rPr>
          <w:i/>
          <w:iCs/>
        </w:rPr>
        <w:t>Denk bijvoorbeeld aan extra begeleiding, een toegankelijke locatie of een aanpassing waardoor iemand ook mee kan doen.</w:t>
      </w:r>
    </w:p>
    <w:p w14:paraId="4FF88762" w14:textId="70F9B906" w:rsidR="004163E0" w:rsidRPr="00CD5702" w:rsidRDefault="00817F63" w:rsidP="73504BFC">
      <w:pPr>
        <w:pStyle w:val="Bullit"/>
        <w:numPr>
          <w:ilvl w:val="0"/>
          <w:numId w:val="0"/>
        </w:numPr>
        <w:ind w:left="284"/>
      </w:pPr>
      <w:sdt>
        <w:sdtPr>
          <w:id w:val="7861173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1AAC61B7" w:rsidRPr="73504BFC">
            <w:rPr>
              <w:rFonts w:ascii="MS Gothic" w:eastAsia="MS Gothic" w:hAnsi="MS Gothic"/>
            </w:rPr>
            <w:t>☐</w:t>
          </w:r>
        </w:sdtContent>
      </w:sdt>
      <w:r w:rsidR="00FB5B91">
        <w:t>Ja, namelijk:</w:t>
      </w:r>
    </w:p>
    <w:p w14:paraId="04D2C2DD" w14:textId="254BCBFF" w:rsidR="004163E0" w:rsidRPr="00CD5702" w:rsidRDefault="00817F63" w:rsidP="006D14BA">
      <w:pPr>
        <w:pStyle w:val="Bullit"/>
        <w:numPr>
          <w:ilvl w:val="0"/>
          <w:numId w:val="0"/>
        </w:numPr>
        <w:ind w:left="284"/>
      </w:pPr>
      <w:sdt>
        <w:sdtPr>
          <w:id w:val="937700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1AAC61B7" w:rsidRPr="7D611763">
            <w:rPr>
              <w:rFonts w:ascii="MS Gothic" w:eastAsia="MS Gothic" w:hAnsi="MS Gothic"/>
            </w:rPr>
            <w:t>☐</w:t>
          </w:r>
        </w:sdtContent>
      </w:sdt>
      <w:r w:rsidR="00FB5B91">
        <w:t>Nee, want:</w:t>
      </w:r>
      <w:r w:rsidR="004163E0">
        <w:br/>
      </w:r>
    </w:p>
    <w:p w14:paraId="42C76ACC" w14:textId="495F668D" w:rsidR="004163E0" w:rsidRDefault="004163E0" w:rsidP="64EEEB51">
      <w:pPr>
        <w:pStyle w:val="Bullit"/>
        <w:spacing w:line="240" w:lineRule="auto"/>
      </w:pPr>
      <w:r>
        <w:t>Werkt u</w:t>
      </w:r>
      <w:r w:rsidR="0A84F8F2" w:rsidRPr="64EEEB51">
        <w:t xml:space="preserve"> samen met andere organisaties</w:t>
      </w:r>
      <w:r w:rsidR="00040E38">
        <w:t xml:space="preserve">, verenigingen of </w:t>
      </w:r>
      <w:proofErr w:type="spellStart"/>
      <w:r w:rsidR="00040E38">
        <w:t>inwones</w:t>
      </w:r>
      <w:proofErr w:type="spellEnd"/>
      <w:r w:rsidR="0A84F8F2" w:rsidRPr="64EEEB51">
        <w:t xml:space="preserve">?                                              </w:t>
      </w:r>
      <w:r w:rsidR="0A84F8F2" w:rsidRPr="64EEEB51">
        <w:rPr>
          <w:i/>
          <w:iCs/>
        </w:rPr>
        <w:t>Denk bijvoorbeeld aan een museum, heemkundekring, school of maatschappelijke organisatie</w:t>
      </w:r>
      <w:r w:rsidR="006D14BA">
        <w:rPr>
          <w:i/>
          <w:iCs/>
        </w:rPr>
        <w:t>.</w:t>
      </w:r>
      <w:r w:rsidR="006D14BA">
        <w:rPr>
          <w:i/>
          <w:iCs/>
        </w:rPr>
        <w:br/>
      </w:r>
    </w:p>
    <w:p w14:paraId="2C0CF92C" w14:textId="1CFC8451" w:rsidR="004163E0" w:rsidRPr="00703473" w:rsidRDefault="00817F63" w:rsidP="004163E0">
      <w:pPr>
        <w:pStyle w:val="Bullit"/>
        <w:numPr>
          <w:ilvl w:val="0"/>
          <w:numId w:val="0"/>
        </w:numPr>
      </w:pPr>
      <w:sdt>
        <w:sdtPr>
          <w:id w:val="-285701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60D75">
            <w:rPr>
              <w:rFonts w:ascii="MS Gothic" w:eastAsia="MS Gothic" w:hAnsi="MS Gothic" w:hint="eastAsia"/>
            </w:rPr>
            <w:t>☐</w:t>
          </w:r>
        </w:sdtContent>
      </w:sdt>
      <w:r w:rsidR="006D14BA">
        <w:t xml:space="preserve"> </w:t>
      </w:r>
      <w:r w:rsidR="005F1AD7">
        <w:t>Ja</w:t>
      </w:r>
    </w:p>
    <w:p w14:paraId="08BFD12C" w14:textId="1E6CE25B" w:rsidR="004163E0" w:rsidRDefault="00817F63" w:rsidP="004163E0">
      <w:pPr>
        <w:pStyle w:val="Bullit"/>
        <w:numPr>
          <w:ilvl w:val="0"/>
          <w:numId w:val="0"/>
        </w:numPr>
      </w:pPr>
      <w:sdt>
        <w:sdtPr>
          <w:id w:val="-4436128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163E0">
            <w:rPr>
              <w:rFonts w:ascii="MS Gothic" w:eastAsia="MS Gothic" w:hAnsi="MS Gothic" w:hint="eastAsia"/>
            </w:rPr>
            <w:t>☐</w:t>
          </w:r>
        </w:sdtContent>
      </w:sdt>
      <w:r w:rsidR="006D14BA">
        <w:t xml:space="preserve"> </w:t>
      </w:r>
      <w:r w:rsidR="005F1AD7">
        <w:t>Nee</w:t>
      </w:r>
    </w:p>
    <w:p w14:paraId="6796A9CD" w14:textId="77777777" w:rsidR="000B19CF" w:rsidRDefault="000B19CF" w:rsidP="004163E0"/>
    <w:p w14:paraId="61563233" w14:textId="22864107" w:rsidR="004163E0" w:rsidRPr="00CD5702" w:rsidRDefault="003D7FA2" w:rsidP="003D7FA2">
      <w:pPr>
        <w:pStyle w:val="Bullit"/>
      </w:pPr>
      <w:r>
        <w:t>Indien ja, met wie werkt u samen? Beschrijf kort wat u samen doet:</w:t>
      </w:r>
      <w:r w:rsidR="000B19CF">
        <w:br/>
      </w:r>
    </w:p>
    <w:p w14:paraId="58C7B8D7" w14:textId="77777777" w:rsidR="00F754BC" w:rsidRDefault="00F754BC" w:rsidP="004163E0">
      <w:pPr>
        <w:rPr>
          <w:lang w:eastAsia="en-US"/>
        </w:rPr>
      </w:pPr>
    </w:p>
    <w:p w14:paraId="1F99CBB8" w14:textId="77777777" w:rsidR="004163E0" w:rsidRDefault="004163E0" w:rsidP="004163E0">
      <w:pPr>
        <w:rPr>
          <w:lang w:eastAsia="en-US"/>
        </w:rPr>
      </w:pPr>
    </w:p>
    <w:p w14:paraId="440E3D54" w14:textId="77777777" w:rsidR="004163E0" w:rsidRDefault="004163E0" w:rsidP="004163E0">
      <w:pPr>
        <w:rPr>
          <w:lang w:eastAsia="en-US"/>
        </w:rPr>
      </w:pPr>
    </w:p>
    <w:p w14:paraId="31990DED" w14:textId="77777777" w:rsidR="004163E0" w:rsidRDefault="004163E0" w:rsidP="004163E0">
      <w:pPr>
        <w:rPr>
          <w:lang w:eastAsia="en-US"/>
        </w:rPr>
      </w:pPr>
    </w:p>
    <w:p w14:paraId="4BB98DD8" w14:textId="7BBE1496" w:rsidR="004163E0" w:rsidRDefault="004163E0" w:rsidP="004163E0">
      <w:pPr>
        <w:rPr>
          <w:lang w:eastAsia="en-US"/>
        </w:rPr>
      </w:pPr>
    </w:p>
    <w:p w14:paraId="2DBA9593" w14:textId="3EC9C3E9" w:rsidR="7CF8781C" w:rsidRDefault="7CF8781C" w:rsidP="7CF8781C">
      <w:pPr>
        <w:rPr>
          <w:lang w:eastAsia="en-US"/>
        </w:rPr>
      </w:pPr>
    </w:p>
    <w:p w14:paraId="103718C0" w14:textId="724F51B9" w:rsidR="7CF8781C" w:rsidRDefault="7CF8781C" w:rsidP="7CF8781C">
      <w:pPr>
        <w:rPr>
          <w:lang w:eastAsia="en-US"/>
        </w:rPr>
      </w:pPr>
    </w:p>
    <w:p w14:paraId="6DCFA53E" w14:textId="612D9A70" w:rsidR="004163E0" w:rsidRDefault="004163E0" w:rsidP="7CF8781C"/>
    <w:p w14:paraId="5813336E" w14:textId="795EDC46" w:rsidR="7CF8781C" w:rsidRDefault="7CF8781C" w:rsidP="252832B3"/>
    <w:sectPr w:rsidR="7CF8781C" w:rsidSect="00DB1461">
      <w:footerReference w:type="first" r:id="rId16"/>
      <w:type w:val="continuous"/>
      <w:pgSz w:w="11906" w:h="16838"/>
      <w:pgMar w:top="241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758BB6" w14:textId="77777777" w:rsidR="007831B5" w:rsidRDefault="007831B5" w:rsidP="00BB53F6">
      <w:r>
        <w:separator/>
      </w:r>
    </w:p>
    <w:p w14:paraId="787D92E4" w14:textId="77777777" w:rsidR="007831B5" w:rsidRDefault="007831B5"/>
  </w:endnote>
  <w:endnote w:type="continuationSeparator" w:id="0">
    <w:p w14:paraId="3653A3EB" w14:textId="77777777" w:rsidR="007831B5" w:rsidRDefault="007831B5" w:rsidP="00BB53F6">
      <w:r>
        <w:continuationSeparator/>
      </w:r>
    </w:p>
    <w:p w14:paraId="41C42D9C" w14:textId="77777777" w:rsidR="007831B5" w:rsidRDefault="007831B5"/>
  </w:endnote>
  <w:endnote w:type="continuationNotice" w:id="1">
    <w:p w14:paraId="64E64616" w14:textId="77777777" w:rsidR="007831B5" w:rsidRDefault="007831B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Rockwell"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768201439"/>
      <w:docPartObj>
        <w:docPartGallery w:val="Page Numbers (Bottom of Page)"/>
        <w:docPartUnique/>
      </w:docPartObj>
    </w:sdtPr>
    <w:sdtContent>
      <w:p w14:paraId="13FAB54E" w14:textId="77777777" w:rsidR="00BB53F6" w:rsidRDefault="00BB53F6">
        <w:pPr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376853">
          <w:rPr>
            <w:rStyle w:val="PageNumber"/>
            <w:noProof/>
          </w:rPr>
          <w:t>13</w:t>
        </w:r>
        <w:r>
          <w:rPr>
            <w:rStyle w:val="PageNumber"/>
          </w:rPr>
          <w:fldChar w:fldCharType="end"/>
        </w:r>
      </w:p>
    </w:sdtContent>
  </w:sdt>
  <w:p w14:paraId="140A22A4" w14:textId="77777777" w:rsidR="00BB53F6" w:rsidRDefault="00BB53F6" w:rsidP="00BB53F6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color w:val="005657"/>
        <w:sz w:val="15"/>
        <w:szCs w:val="15"/>
      </w:rPr>
      <w:id w:val="-1555610056"/>
      <w:docPartObj>
        <w:docPartGallery w:val="Page Numbers (Bottom of Page)"/>
        <w:docPartUnique/>
      </w:docPartObj>
    </w:sdtPr>
    <w:sdtContent>
      <w:p w14:paraId="182F055C" w14:textId="77777777" w:rsidR="00BB53F6" w:rsidRPr="00DE0A6A" w:rsidRDefault="00BB53F6" w:rsidP="00DE0A6A">
        <w:pPr>
          <w:framePr w:wrap="none" w:vAnchor="text" w:hAnchor="page" w:x="5988" w:y="72"/>
          <w:rPr>
            <w:rStyle w:val="PageNumber"/>
            <w:color w:val="005657"/>
            <w:sz w:val="15"/>
            <w:szCs w:val="15"/>
          </w:rPr>
        </w:pPr>
        <w:r w:rsidRPr="00DE0A6A">
          <w:rPr>
            <w:rStyle w:val="PageNumber"/>
            <w:color w:val="005657"/>
            <w:sz w:val="15"/>
            <w:szCs w:val="15"/>
          </w:rPr>
          <w:fldChar w:fldCharType="begin"/>
        </w:r>
        <w:r w:rsidRPr="00DE0A6A">
          <w:rPr>
            <w:rStyle w:val="PageNumber"/>
            <w:color w:val="005657"/>
            <w:sz w:val="15"/>
            <w:szCs w:val="15"/>
          </w:rPr>
          <w:instrText xml:space="preserve"> PAGE </w:instrText>
        </w:r>
        <w:r w:rsidRPr="00DE0A6A">
          <w:rPr>
            <w:rStyle w:val="PageNumber"/>
            <w:color w:val="005657"/>
            <w:sz w:val="15"/>
            <w:szCs w:val="15"/>
          </w:rPr>
          <w:fldChar w:fldCharType="separate"/>
        </w:r>
        <w:r w:rsidRPr="00DE0A6A">
          <w:rPr>
            <w:rStyle w:val="PageNumber"/>
            <w:noProof/>
            <w:color w:val="005657"/>
            <w:sz w:val="15"/>
            <w:szCs w:val="15"/>
          </w:rPr>
          <w:t>2</w:t>
        </w:r>
        <w:r w:rsidRPr="00DE0A6A">
          <w:rPr>
            <w:rStyle w:val="PageNumber"/>
            <w:color w:val="005657"/>
            <w:sz w:val="15"/>
            <w:szCs w:val="15"/>
          </w:rPr>
          <w:fldChar w:fldCharType="end"/>
        </w:r>
      </w:p>
    </w:sdtContent>
  </w:sdt>
  <w:p w14:paraId="5EED5DC8" w14:textId="77777777" w:rsidR="00BB53F6" w:rsidRDefault="00BB53F6" w:rsidP="00BB53F6">
    <w:pPr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5"/>
      <w:gridCol w:w="3025"/>
      <w:gridCol w:w="3025"/>
    </w:tblGrid>
    <w:tr w:rsidR="064E1251" w14:paraId="506CBEF8" w14:textId="77777777" w:rsidTr="064E1251">
      <w:trPr>
        <w:trHeight w:val="300"/>
      </w:trPr>
      <w:tc>
        <w:tcPr>
          <w:tcW w:w="3025" w:type="dxa"/>
        </w:tcPr>
        <w:p w14:paraId="575ACBB2" w14:textId="77777777" w:rsidR="064E1251" w:rsidRDefault="064E1251" w:rsidP="064E1251">
          <w:pPr>
            <w:pStyle w:val="Header"/>
            <w:ind w:left="-115"/>
          </w:pPr>
        </w:p>
      </w:tc>
      <w:tc>
        <w:tcPr>
          <w:tcW w:w="3025" w:type="dxa"/>
        </w:tcPr>
        <w:p w14:paraId="51456319" w14:textId="77777777" w:rsidR="064E1251" w:rsidRDefault="064E1251" w:rsidP="064E1251">
          <w:pPr>
            <w:pStyle w:val="Header"/>
            <w:jc w:val="center"/>
          </w:pPr>
        </w:p>
      </w:tc>
      <w:tc>
        <w:tcPr>
          <w:tcW w:w="3025" w:type="dxa"/>
        </w:tcPr>
        <w:p w14:paraId="6DF7A473" w14:textId="77777777" w:rsidR="064E1251" w:rsidRDefault="064E1251" w:rsidP="064E1251">
          <w:pPr>
            <w:pStyle w:val="Header"/>
            <w:ind w:right="-115"/>
            <w:jc w:val="right"/>
          </w:pPr>
        </w:p>
      </w:tc>
    </w:tr>
  </w:tbl>
  <w:p w14:paraId="76E71F36" w14:textId="77777777" w:rsidR="064E1251" w:rsidRDefault="064E1251" w:rsidP="064E1251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064E1251" w14:paraId="64088519" w14:textId="77777777" w:rsidTr="064E1251">
      <w:trPr>
        <w:trHeight w:val="300"/>
      </w:trPr>
      <w:tc>
        <w:tcPr>
          <w:tcW w:w="3020" w:type="dxa"/>
        </w:tcPr>
        <w:p w14:paraId="2DFF45A0" w14:textId="77777777" w:rsidR="064E1251" w:rsidRDefault="064E1251" w:rsidP="064E1251">
          <w:pPr>
            <w:pStyle w:val="Header"/>
            <w:ind w:left="-115"/>
          </w:pPr>
        </w:p>
      </w:tc>
      <w:tc>
        <w:tcPr>
          <w:tcW w:w="3020" w:type="dxa"/>
        </w:tcPr>
        <w:p w14:paraId="351EDE99" w14:textId="77777777" w:rsidR="064E1251" w:rsidRDefault="064E1251" w:rsidP="064E1251">
          <w:pPr>
            <w:pStyle w:val="Header"/>
            <w:jc w:val="center"/>
          </w:pPr>
        </w:p>
      </w:tc>
      <w:tc>
        <w:tcPr>
          <w:tcW w:w="3020" w:type="dxa"/>
        </w:tcPr>
        <w:p w14:paraId="7C4E5464" w14:textId="77777777" w:rsidR="064E1251" w:rsidRDefault="064E1251" w:rsidP="064E1251">
          <w:pPr>
            <w:pStyle w:val="Header"/>
            <w:ind w:right="-115"/>
            <w:jc w:val="right"/>
          </w:pPr>
        </w:p>
      </w:tc>
    </w:tr>
  </w:tbl>
  <w:p w14:paraId="35E70B31" w14:textId="77777777" w:rsidR="064E1251" w:rsidRDefault="064E1251" w:rsidP="064E12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5A7F6" w14:textId="77777777" w:rsidR="007831B5" w:rsidRDefault="007831B5" w:rsidP="00BB53F6">
      <w:r>
        <w:separator/>
      </w:r>
    </w:p>
    <w:p w14:paraId="130941FD" w14:textId="77777777" w:rsidR="007831B5" w:rsidRDefault="007831B5"/>
  </w:footnote>
  <w:footnote w:type="continuationSeparator" w:id="0">
    <w:p w14:paraId="49F8EC80" w14:textId="77777777" w:rsidR="007831B5" w:rsidRDefault="007831B5" w:rsidP="00BB53F6">
      <w:r>
        <w:continuationSeparator/>
      </w:r>
    </w:p>
    <w:p w14:paraId="6D95D771" w14:textId="77777777" w:rsidR="007831B5" w:rsidRDefault="007831B5"/>
  </w:footnote>
  <w:footnote w:type="continuationNotice" w:id="1">
    <w:p w14:paraId="7A6C6A60" w14:textId="77777777" w:rsidR="007831B5" w:rsidRDefault="007831B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F37B6" w14:textId="77777777" w:rsidR="00DE0A6A" w:rsidRDefault="00DE0A6A" w:rsidP="00DE0A6A">
    <w:pPr>
      <w:tabs>
        <w:tab w:val="left" w:pos="2868"/>
      </w:tabs>
    </w:pPr>
    <w:r>
      <w:rPr>
        <w:noProof/>
      </w:rPr>
      <w:drawing>
        <wp:anchor distT="0" distB="0" distL="114300" distR="114300" simplePos="0" relativeHeight="251658241" behindDoc="1" locked="0" layoutInCell="1" allowOverlap="1" wp14:anchorId="05F52289" wp14:editId="283A83F0">
          <wp:simplePos x="0" y="0"/>
          <wp:positionH relativeFrom="column">
            <wp:posOffset>-899795</wp:posOffset>
          </wp:positionH>
          <wp:positionV relativeFrom="paragraph">
            <wp:posOffset>-441960</wp:posOffset>
          </wp:positionV>
          <wp:extent cx="7590898" cy="10728960"/>
          <wp:effectExtent l="0" t="0" r="3810" b="2540"/>
          <wp:wrapNone/>
          <wp:docPr id="143396592" name="Afbeelding 3" descr="Afbeelding met schermopname, diagram, lijn,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6508983" name="Afbeelding 3" descr="Afbeelding met schermopname, diagram, lijn, tekst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0898" cy="10728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933547" w14:textId="77777777" w:rsidR="00DE0A6A" w:rsidRDefault="00DE0A6A">
    <w:r>
      <w:rPr>
        <w:noProof/>
      </w:rPr>
      <w:drawing>
        <wp:anchor distT="0" distB="0" distL="114300" distR="114300" simplePos="0" relativeHeight="251658240" behindDoc="1" locked="0" layoutInCell="1" allowOverlap="1" wp14:anchorId="67E4616E" wp14:editId="3F7AB199">
          <wp:simplePos x="0" y="0"/>
          <wp:positionH relativeFrom="column">
            <wp:posOffset>-899795</wp:posOffset>
          </wp:positionH>
          <wp:positionV relativeFrom="paragraph">
            <wp:posOffset>-447675</wp:posOffset>
          </wp:positionV>
          <wp:extent cx="7573993" cy="10705066"/>
          <wp:effectExtent l="0" t="0" r="0" b="1270"/>
          <wp:wrapNone/>
          <wp:docPr id="1420736263" name="Afbeelding 1" descr="Afbeelding met schermopname, tekst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5581113" name="Afbeelding 1" descr="Afbeelding met schermopname, tekst, ontwerp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3993" cy="1070506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C3743"/>
    <w:multiLevelType w:val="multilevel"/>
    <w:tmpl w:val="66A431D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634A96"/>
    <w:multiLevelType w:val="hybridMultilevel"/>
    <w:tmpl w:val="9886D93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9A7E4F"/>
    <w:multiLevelType w:val="multilevel"/>
    <w:tmpl w:val="EA266648"/>
    <w:lvl w:ilvl="0">
      <w:start w:val="2"/>
      <w:numFmt w:val="decimal"/>
      <w:lvlText w:val="%1"/>
      <w:lvlJc w:val="left"/>
      <w:pPr>
        <w:ind w:left="620" w:hanging="6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20" w:hanging="62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A6A076C"/>
    <w:multiLevelType w:val="multilevel"/>
    <w:tmpl w:val="3FCCD93A"/>
    <w:styleLink w:val="Huidigelijst2"/>
    <w:lvl w:ilvl="0"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005657"/>
        <w:spacing w:val="0"/>
        <w:w w:val="130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DD31F2"/>
    <w:multiLevelType w:val="multilevel"/>
    <w:tmpl w:val="8DCA126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DD0E632"/>
    <w:multiLevelType w:val="hybridMultilevel"/>
    <w:tmpl w:val="524ECE00"/>
    <w:lvl w:ilvl="0" w:tplc="8124AD0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BEAE8F46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EBF841C6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A79CB7E6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7FCAFCBA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FF086888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C9F678D0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2294FE8C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E01410B8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6" w15:restartNumberingAfterBreak="0">
    <w:nsid w:val="25671B42"/>
    <w:multiLevelType w:val="multilevel"/>
    <w:tmpl w:val="AF9C6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7E2AB3"/>
    <w:multiLevelType w:val="hybridMultilevel"/>
    <w:tmpl w:val="7F4E78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C56DF"/>
    <w:multiLevelType w:val="hybridMultilevel"/>
    <w:tmpl w:val="BF9AF4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744A49"/>
    <w:multiLevelType w:val="hybridMultilevel"/>
    <w:tmpl w:val="FFFFFFFF"/>
    <w:lvl w:ilvl="0" w:tplc="6E2C16D2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F16C6BB6">
      <w:start w:val="1"/>
      <w:numFmt w:val="bullet"/>
      <w:lvlText w:val=""/>
      <w:lvlJc w:val="left"/>
      <w:pPr>
        <w:ind w:left="1440" w:hanging="360"/>
      </w:pPr>
      <w:rPr>
        <w:rFonts w:ascii="Wingdings" w:hAnsi="Wingdings" w:hint="default"/>
      </w:rPr>
    </w:lvl>
    <w:lvl w:ilvl="2" w:tplc="8A3A687A">
      <w:start w:val="1"/>
      <w:numFmt w:val="bullet"/>
      <w:lvlText w:val=""/>
      <w:lvlJc w:val="left"/>
      <w:pPr>
        <w:ind w:left="2160" w:hanging="360"/>
      </w:pPr>
      <w:rPr>
        <w:rFonts w:ascii="Wingdings" w:hAnsi="Wingdings" w:hint="default"/>
      </w:rPr>
    </w:lvl>
    <w:lvl w:ilvl="3" w:tplc="B234294A">
      <w:start w:val="1"/>
      <w:numFmt w:val="bullet"/>
      <w:lvlText w:val=""/>
      <w:lvlJc w:val="left"/>
      <w:pPr>
        <w:ind w:left="2880" w:hanging="360"/>
      </w:pPr>
      <w:rPr>
        <w:rFonts w:ascii="Wingdings" w:hAnsi="Wingdings" w:hint="default"/>
      </w:rPr>
    </w:lvl>
    <w:lvl w:ilvl="4" w:tplc="7A1E6120">
      <w:start w:val="1"/>
      <w:numFmt w:val="bullet"/>
      <w:lvlText w:val=""/>
      <w:lvlJc w:val="left"/>
      <w:pPr>
        <w:ind w:left="3600" w:hanging="360"/>
      </w:pPr>
      <w:rPr>
        <w:rFonts w:ascii="Wingdings" w:hAnsi="Wingdings" w:hint="default"/>
      </w:rPr>
    </w:lvl>
    <w:lvl w:ilvl="5" w:tplc="9C5E3592">
      <w:start w:val="1"/>
      <w:numFmt w:val="bullet"/>
      <w:lvlText w:val=""/>
      <w:lvlJc w:val="left"/>
      <w:pPr>
        <w:ind w:left="4320" w:hanging="360"/>
      </w:pPr>
      <w:rPr>
        <w:rFonts w:ascii="Wingdings" w:hAnsi="Wingdings" w:hint="default"/>
      </w:rPr>
    </w:lvl>
    <w:lvl w:ilvl="6" w:tplc="A14A03EA">
      <w:start w:val="1"/>
      <w:numFmt w:val="bullet"/>
      <w:lvlText w:val=""/>
      <w:lvlJc w:val="left"/>
      <w:pPr>
        <w:ind w:left="5040" w:hanging="360"/>
      </w:pPr>
      <w:rPr>
        <w:rFonts w:ascii="Wingdings" w:hAnsi="Wingdings" w:hint="default"/>
      </w:rPr>
    </w:lvl>
    <w:lvl w:ilvl="7" w:tplc="63229B56">
      <w:start w:val="1"/>
      <w:numFmt w:val="bullet"/>
      <w:lvlText w:val=""/>
      <w:lvlJc w:val="left"/>
      <w:pPr>
        <w:ind w:left="5760" w:hanging="360"/>
      </w:pPr>
      <w:rPr>
        <w:rFonts w:ascii="Wingdings" w:hAnsi="Wingdings" w:hint="default"/>
      </w:rPr>
    </w:lvl>
    <w:lvl w:ilvl="8" w:tplc="AAC4A17C">
      <w:start w:val="1"/>
      <w:numFmt w:val="bullet"/>
      <w:lvlText w:val="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9A30214"/>
    <w:multiLevelType w:val="hybridMultilevel"/>
    <w:tmpl w:val="DB8ACB1C"/>
    <w:lvl w:ilvl="0" w:tplc="FFFFFFFF">
      <w:start w:val="8"/>
      <w:numFmt w:val="bullet"/>
      <w:pStyle w:val="Bullit"/>
      <w:lvlText w:val="•"/>
      <w:lvlJc w:val="left"/>
      <w:pPr>
        <w:ind w:left="284" w:hanging="284"/>
      </w:pPr>
      <w:rPr>
        <w:rFonts w:ascii="Arial" w:hAnsi="Arial" w:hint="default"/>
        <w:color w:val="D0043C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BF478C"/>
    <w:multiLevelType w:val="hybridMultilevel"/>
    <w:tmpl w:val="575269B6"/>
    <w:lvl w:ilvl="0" w:tplc="E8489A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B60A87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488B6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DEF9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2C0CB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E6C024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B06D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7E19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4083B5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2A7FBB"/>
    <w:multiLevelType w:val="multilevel"/>
    <w:tmpl w:val="F716B8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0975A58"/>
    <w:multiLevelType w:val="multilevel"/>
    <w:tmpl w:val="EA266648"/>
    <w:styleLink w:val="Huidigelijst1"/>
    <w:lvl w:ilvl="0">
      <w:start w:val="2"/>
      <w:numFmt w:val="decimal"/>
      <w:lvlText w:val="%1"/>
      <w:lvlJc w:val="left"/>
      <w:pPr>
        <w:ind w:left="620" w:hanging="62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20" w:hanging="62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619A2EA4"/>
    <w:multiLevelType w:val="hybridMultilevel"/>
    <w:tmpl w:val="948658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404D18"/>
    <w:multiLevelType w:val="hybridMultilevel"/>
    <w:tmpl w:val="9594EAB4"/>
    <w:lvl w:ilvl="0" w:tplc="FFFFFFFF">
      <w:start w:val="8"/>
      <w:numFmt w:val="bullet"/>
      <w:pStyle w:val="Lijstbullit"/>
      <w:lvlText w:val="•"/>
      <w:lvlJc w:val="left"/>
      <w:pPr>
        <w:ind w:left="170" w:hanging="170"/>
      </w:pPr>
      <w:rPr>
        <w:rFonts w:ascii="Arial" w:hAnsi="Arial" w:hint="default"/>
        <w:color w:val="D0043C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7265E3"/>
    <w:multiLevelType w:val="multilevel"/>
    <w:tmpl w:val="ECC62FBC"/>
    <w:lvl w:ilvl="0">
      <w:start w:val="2"/>
      <w:numFmt w:val="decimal"/>
      <w:lvlText w:val="%1"/>
      <w:lvlJc w:val="left"/>
      <w:pPr>
        <w:ind w:left="440" w:hanging="44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40" w:hanging="44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5E6507D"/>
    <w:multiLevelType w:val="hybridMultilevel"/>
    <w:tmpl w:val="63785C4C"/>
    <w:lvl w:ilvl="0" w:tplc="1974CB6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7497B6D"/>
    <w:multiLevelType w:val="hybridMultilevel"/>
    <w:tmpl w:val="9EF007D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A00D36"/>
    <w:multiLevelType w:val="multilevel"/>
    <w:tmpl w:val="E654C4CC"/>
    <w:lvl w:ilvl="0">
      <w:start w:val="2"/>
      <w:numFmt w:val="decimal"/>
      <w:lvlText w:val="%1"/>
      <w:lvlJc w:val="left"/>
      <w:pPr>
        <w:ind w:left="360" w:hanging="360"/>
      </w:pPr>
      <w:rPr>
        <w:rFonts w:eastAsia="Calibri" w:cstheme="minorHAnsi" w:hint="default"/>
        <w:b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="Calibri" w:cstheme="minorHAnsi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Calibri" w:cstheme="minorHAnsi"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Calibri" w:cstheme="minorHAnsi"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Calibri" w:cstheme="minorHAnsi"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Calibri" w:cstheme="minorHAnsi"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Calibri" w:cstheme="minorHAnsi"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Calibri" w:cstheme="minorHAnsi"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Calibri" w:cstheme="minorHAnsi" w:hint="default"/>
        <w:b w:val="0"/>
      </w:rPr>
    </w:lvl>
  </w:abstractNum>
  <w:abstractNum w:abstractNumId="20" w15:restartNumberingAfterBreak="0">
    <w:nsid w:val="7D075991"/>
    <w:multiLevelType w:val="hybridMultilevel"/>
    <w:tmpl w:val="FB70B71A"/>
    <w:lvl w:ilvl="0" w:tplc="A63E132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5365788">
    <w:abstractNumId w:val="11"/>
  </w:num>
  <w:num w:numId="2" w16cid:durableId="1325550593">
    <w:abstractNumId w:val="5"/>
  </w:num>
  <w:num w:numId="3" w16cid:durableId="1295525689">
    <w:abstractNumId w:val="1"/>
  </w:num>
  <w:num w:numId="4" w16cid:durableId="2055931048">
    <w:abstractNumId w:val="4"/>
  </w:num>
  <w:num w:numId="5" w16cid:durableId="1435786631">
    <w:abstractNumId w:val="12"/>
  </w:num>
  <w:num w:numId="6" w16cid:durableId="1863057842">
    <w:abstractNumId w:val="0"/>
  </w:num>
  <w:num w:numId="7" w16cid:durableId="949430454">
    <w:abstractNumId w:val="2"/>
  </w:num>
  <w:num w:numId="8" w16cid:durableId="797844990">
    <w:abstractNumId w:val="19"/>
  </w:num>
  <w:num w:numId="9" w16cid:durableId="1345551848">
    <w:abstractNumId w:val="16"/>
  </w:num>
  <w:num w:numId="10" w16cid:durableId="165290741">
    <w:abstractNumId w:val="14"/>
  </w:num>
  <w:num w:numId="11" w16cid:durableId="512035104">
    <w:abstractNumId w:val="13"/>
  </w:num>
  <w:num w:numId="12" w16cid:durableId="1986734316">
    <w:abstractNumId w:val="3"/>
  </w:num>
  <w:num w:numId="13" w16cid:durableId="1657609633">
    <w:abstractNumId w:val="15"/>
  </w:num>
  <w:num w:numId="14" w16cid:durableId="1436559116">
    <w:abstractNumId w:val="10"/>
  </w:num>
  <w:num w:numId="15" w16cid:durableId="1819372477">
    <w:abstractNumId w:val="17"/>
  </w:num>
  <w:num w:numId="16" w16cid:durableId="2122989543">
    <w:abstractNumId w:val="20"/>
  </w:num>
  <w:num w:numId="17" w16cid:durableId="1788500503">
    <w:abstractNumId w:val="18"/>
  </w:num>
  <w:num w:numId="18" w16cid:durableId="284237289">
    <w:abstractNumId w:val="7"/>
  </w:num>
  <w:num w:numId="19" w16cid:durableId="280917464">
    <w:abstractNumId w:val="8"/>
  </w:num>
  <w:num w:numId="20" w16cid:durableId="98718566">
    <w:abstractNumId w:val="6"/>
  </w:num>
  <w:num w:numId="21" w16cid:durableId="1142772205">
    <w:abstractNumId w:val="9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603"/>
    <w:rsid w:val="000035E8"/>
    <w:rsid w:val="000044D1"/>
    <w:rsid w:val="0000729B"/>
    <w:rsid w:val="00012E6A"/>
    <w:rsid w:val="00020DFF"/>
    <w:rsid w:val="00021747"/>
    <w:rsid w:val="00034F1F"/>
    <w:rsid w:val="0003511B"/>
    <w:rsid w:val="00040E38"/>
    <w:rsid w:val="000428EE"/>
    <w:rsid w:val="00043D3B"/>
    <w:rsid w:val="00043ECB"/>
    <w:rsid w:val="000475DD"/>
    <w:rsid w:val="00053BA9"/>
    <w:rsid w:val="000548F0"/>
    <w:rsid w:val="0005754E"/>
    <w:rsid w:val="00057DC5"/>
    <w:rsid w:val="00061120"/>
    <w:rsid w:val="00063FA7"/>
    <w:rsid w:val="00066CB9"/>
    <w:rsid w:val="0006725D"/>
    <w:rsid w:val="000748E9"/>
    <w:rsid w:val="00076D46"/>
    <w:rsid w:val="00080C0B"/>
    <w:rsid w:val="000818DF"/>
    <w:rsid w:val="00084975"/>
    <w:rsid w:val="00084D54"/>
    <w:rsid w:val="00086B14"/>
    <w:rsid w:val="000B025D"/>
    <w:rsid w:val="000B19CF"/>
    <w:rsid w:val="000B2351"/>
    <w:rsid w:val="000B3078"/>
    <w:rsid w:val="000C3E96"/>
    <w:rsid w:val="000C7D73"/>
    <w:rsid w:val="000D1B7F"/>
    <w:rsid w:val="000D6B19"/>
    <w:rsid w:val="000E2FA7"/>
    <w:rsid w:val="000E3A4C"/>
    <w:rsid w:val="000F2235"/>
    <w:rsid w:val="000F35A9"/>
    <w:rsid w:val="000F381F"/>
    <w:rsid w:val="000F39F5"/>
    <w:rsid w:val="000F5626"/>
    <w:rsid w:val="000F6440"/>
    <w:rsid w:val="000F729F"/>
    <w:rsid w:val="001049FB"/>
    <w:rsid w:val="001053AB"/>
    <w:rsid w:val="00107548"/>
    <w:rsid w:val="0011730C"/>
    <w:rsid w:val="00120964"/>
    <w:rsid w:val="0012295C"/>
    <w:rsid w:val="0013094D"/>
    <w:rsid w:val="00132B9C"/>
    <w:rsid w:val="00133FF1"/>
    <w:rsid w:val="00142AD7"/>
    <w:rsid w:val="00145971"/>
    <w:rsid w:val="001516FF"/>
    <w:rsid w:val="0015262D"/>
    <w:rsid w:val="00152F73"/>
    <w:rsid w:val="001558EC"/>
    <w:rsid w:val="00156799"/>
    <w:rsid w:val="00160461"/>
    <w:rsid w:val="00163FB9"/>
    <w:rsid w:val="00167DE0"/>
    <w:rsid w:val="00170EC5"/>
    <w:rsid w:val="001710BA"/>
    <w:rsid w:val="001728C0"/>
    <w:rsid w:val="001733F4"/>
    <w:rsid w:val="0017382F"/>
    <w:rsid w:val="0017441C"/>
    <w:rsid w:val="00181805"/>
    <w:rsid w:val="00183745"/>
    <w:rsid w:val="00183BFF"/>
    <w:rsid w:val="001B5318"/>
    <w:rsid w:val="001B5B0A"/>
    <w:rsid w:val="001B6258"/>
    <w:rsid w:val="001C0597"/>
    <w:rsid w:val="001C3395"/>
    <w:rsid w:val="001C5900"/>
    <w:rsid w:val="001D0584"/>
    <w:rsid w:val="001D4A34"/>
    <w:rsid w:val="001D6521"/>
    <w:rsid w:val="001E50CB"/>
    <w:rsid w:val="001E56E5"/>
    <w:rsid w:val="002020F8"/>
    <w:rsid w:val="002037C7"/>
    <w:rsid w:val="00210F53"/>
    <w:rsid w:val="002111DF"/>
    <w:rsid w:val="0021263E"/>
    <w:rsid w:val="00212999"/>
    <w:rsid w:val="00217984"/>
    <w:rsid w:val="00220E1A"/>
    <w:rsid w:val="0022183F"/>
    <w:rsid w:val="0022614C"/>
    <w:rsid w:val="002308CF"/>
    <w:rsid w:val="00231825"/>
    <w:rsid w:val="0023216B"/>
    <w:rsid w:val="0023475B"/>
    <w:rsid w:val="002353F0"/>
    <w:rsid w:val="00241048"/>
    <w:rsid w:val="00244415"/>
    <w:rsid w:val="00244D98"/>
    <w:rsid w:val="002451D0"/>
    <w:rsid w:val="00250EA0"/>
    <w:rsid w:val="002548AF"/>
    <w:rsid w:val="00261801"/>
    <w:rsid w:val="00261D52"/>
    <w:rsid w:val="00265BEA"/>
    <w:rsid w:val="002702E0"/>
    <w:rsid w:val="00275BEA"/>
    <w:rsid w:val="0028522C"/>
    <w:rsid w:val="002869FB"/>
    <w:rsid w:val="0029346F"/>
    <w:rsid w:val="0029359F"/>
    <w:rsid w:val="002935C9"/>
    <w:rsid w:val="00293FC2"/>
    <w:rsid w:val="002975BB"/>
    <w:rsid w:val="002A315A"/>
    <w:rsid w:val="002A77D1"/>
    <w:rsid w:val="002A7C49"/>
    <w:rsid w:val="002B06F1"/>
    <w:rsid w:val="002B2EB6"/>
    <w:rsid w:val="002C1A22"/>
    <w:rsid w:val="002C2C2B"/>
    <w:rsid w:val="002D0C9F"/>
    <w:rsid w:val="002D2911"/>
    <w:rsid w:val="002D7A9C"/>
    <w:rsid w:val="002E16B0"/>
    <w:rsid w:val="002E57E2"/>
    <w:rsid w:val="002F13A2"/>
    <w:rsid w:val="002F413C"/>
    <w:rsid w:val="00301D2A"/>
    <w:rsid w:val="0030417E"/>
    <w:rsid w:val="0030542F"/>
    <w:rsid w:val="00305BDC"/>
    <w:rsid w:val="003107BA"/>
    <w:rsid w:val="0031285B"/>
    <w:rsid w:val="00324F3D"/>
    <w:rsid w:val="00325560"/>
    <w:rsid w:val="00333ED6"/>
    <w:rsid w:val="003355B9"/>
    <w:rsid w:val="00336D75"/>
    <w:rsid w:val="003403A8"/>
    <w:rsid w:val="003437CF"/>
    <w:rsid w:val="00344C2E"/>
    <w:rsid w:val="003529A6"/>
    <w:rsid w:val="0035304C"/>
    <w:rsid w:val="0035355C"/>
    <w:rsid w:val="0035360D"/>
    <w:rsid w:val="00354FBF"/>
    <w:rsid w:val="00362FE6"/>
    <w:rsid w:val="00372936"/>
    <w:rsid w:val="00376779"/>
    <w:rsid w:val="00376853"/>
    <w:rsid w:val="00377FA6"/>
    <w:rsid w:val="0038013C"/>
    <w:rsid w:val="00381660"/>
    <w:rsid w:val="003843BE"/>
    <w:rsid w:val="0038970C"/>
    <w:rsid w:val="00392868"/>
    <w:rsid w:val="00395C08"/>
    <w:rsid w:val="00395C6F"/>
    <w:rsid w:val="003A08F4"/>
    <w:rsid w:val="003A3BA9"/>
    <w:rsid w:val="003B082D"/>
    <w:rsid w:val="003B1500"/>
    <w:rsid w:val="003C0A74"/>
    <w:rsid w:val="003C4719"/>
    <w:rsid w:val="003C5EC8"/>
    <w:rsid w:val="003C6FEC"/>
    <w:rsid w:val="003D22BB"/>
    <w:rsid w:val="003D7FA2"/>
    <w:rsid w:val="003E090D"/>
    <w:rsid w:val="003E1FE4"/>
    <w:rsid w:val="003E302B"/>
    <w:rsid w:val="003E54D6"/>
    <w:rsid w:val="003F1078"/>
    <w:rsid w:val="003F19DC"/>
    <w:rsid w:val="003F19F1"/>
    <w:rsid w:val="00411148"/>
    <w:rsid w:val="00411603"/>
    <w:rsid w:val="00413341"/>
    <w:rsid w:val="004163E0"/>
    <w:rsid w:val="00423C1D"/>
    <w:rsid w:val="00424E49"/>
    <w:rsid w:val="00430D0A"/>
    <w:rsid w:val="00435275"/>
    <w:rsid w:val="00437B4A"/>
    <w:rsid w:val="00441671"/>
    <w:rsid w:val="00446601"/>
    <w:rsid w:val="00454357"/>
    <w:rsid w:val="00464D81"/>
    <w:rsid w:val="0047231B"/>
    <w:rsid w:val="004727F1"/>
    <w:rsid w:val="004741B1"/>
    <w:rsid w:val="0047499D"/>
    <w:rsid w:val="004777F1"/>
    <w:rsid w:val="00482E5C"/>
    <w:rsid w:val="00484CAD"/>
    <w:rsid w:val="00493330"/>
    <w:rsid w:val="004A2BBD"/>
    <w:rsid w:val="004A4B1F"/>
    <w:rsid w:val="004A56B0"/>
    <w:rsid w:val="004B6AB4"/>
    <w:rsid w:val="004D0180"/>
    <w:rsid w:val="004D1235"/>
    <w:rsid w:val="004D4E45"/>
    <w:rsid w:val="004E048F"/>
    <w:rsid w:val="004E0C12"/>
    <w:rsid w:val="004E140F"/>
    <w:rsid w:val="004E655C"/>
    <w:rsid w:val="004E6C15"/>
    <w:rsid w:val="004F21B9"/>
    <w:rsid w:val="00500370"/>
    <w:rsid w:val="005071E2"/>
    <w:rsid w:val="005076C0"/>
    <w:rsid w:val="00513481"/>
    <w:rsid w:val="00516CD7"/>
    <w:rsid w:val="005205CB"/>
    <w:rsid w:val="005236D9"/>
    <w:rsid w:val="00530188"/>
    <w:rsid w:val="005314A5"/>
    <w:rsid w:val="005346E0"/>
    <w:rsid w:val="005355A5"/>
    <w:rsid w:val="00535F30"/>
    <w:rsid w:val="00542AE2"/>
    <w:rsid w:val="00543C02"/>
    <w:rsid w:val="005457F2"/>
    <w:rsid w:val="005466AC"/>
    <w:rsid w:val="00551789"/>
    <w:rsid w:val="00554281"/>
    <w:rsid w:val="00554E8B"/>
    <w:rsid w:val="0055564D"/>
    <w:rsid w:val="00556FFE"/>
    <w:rsid w:val="00557675"/>
    <w:rsid w:val="00562913"/>
    <w:rsid w:val="00565277"/>
    <w:rsid w:val="00565799"/>
    <w:rsid w:val="00566B2A"/>
    <w:rsid w:val="00567C41"/>
    <w:rsid w:val="00570EA4"/>
    <w:rsid w:val="005734A5"/>
    <w:rsid w:val="0057382C"/>
    <w:rsid w:val="005762BC"/>
    <w:rsid w:val="00580DAA"/>
    <w:rsid w:val="005861BD"/>
    <w:rsid w:val="005A1CE9"/>
    <w:rsid w:val="005B0864"/>
    <w:rsid w:val="005C16FC"/>
    <w:rsid w:val="005C2549"/>
    <w:rsid w:val="005C64E8"/>
    <w:rsid w:val="005D4BDE"/>
    <w:rsid w:val="005E6743"/>
    <w:rsid w:val="005F15F7"/>
    <w:rsid w:val="005F1AD7"/>
    <w:rsid w:val="005F2EEF"/>
    <w:rsid w:val="005F6153"/>
    <w:rsid w:val="005F6BBF"/>
    <w:rsid w:val="00600ED5"/>
    <w:rsid w:val="00611B19"/>
    <w:rsid w:val="00612774"/>
    <w:rsid w:val="006129BC"/>
    <w:rsid w:val="006160FA"/>
    <w:rsid w:val="00631C7A"/>
    <w:rsid w:val="00632403"/>
    <w:rsid w:val="0063599E"/>
    <w:rsid w:val="00641D5B"/>
    <w:rsid w:val="0065299B"/>
    <w:rsid w:val="0065472C"/>
    <w:rsid w:val="00656302"/>
    <w:rsid w:val="00665332"/>
    <w:rsid w:val="006729CE"/>
    <w:rsid w:val="00675CE0"/>
    <w:rsid w:val="006772B4"/>
    <w:rsid w:val="006862CB"/>
    <w:rsid w:val="00690457"/>
    <w:rsid w:val="00690FF9"/>
    <w:rsid w:val="006977C8"/>
    <w:rsid w:val="00697998"/>
    <w:rsid w:val="006A386B"/>
    <w:rsid w:val="006A4696"/>
    <w:rsid w:val="006A68B1"/>
    <w:rsid w:val="006B25B8"/>
    <w:rsid w:val="006B265F"/>
    <w:rsid w:val="006B35A7"/>
    <w:rsid w:val="006B49D9"/>
    <w:rsid w:val="006B6510"/>
    <w:rsid w:val="006B6D57"/>
    <w:rsid w:val="006B6F85"/>
    <w:rsid w:val="006D0433"/>
    <w:rsid w:val="006D14BA"/>
    <w:rsid w:val="006D15E9"/>
    <w:rsid w:val="006D22CD"/>
    <w:rsid w:val="006D3AD5"/>
    <w:rsid w:val="006D4D69"/>
    <w:rsid w:val="006D5AFC"/>
    <w:rsid w:val="006E74E6"/>
    <w:rsid w:val="006F24CA"/>
    <w:rsid w:val="006F4ED6"/>
    <w:rsid w:val="006F5D36"/>
    <w:rsid w:val="00702069"/>
    <w:rsid w:val="00703473"/>
    <w:rsid w:val="00703487"/>
    <w:rsid w:val="00713330"/>
    <w:rsid w:val="0071343D"/>
    <w:rsid w:val="007140C7"/>
    <w:rsid w:val="0071634B"/>
    <w:rsid w:val="00717760"/>
    <w:rsid w:val="00717E3C"/>
    <w:rsid w:val="00733C90"/>
    <w:rsid w:val="007404EA"/>
    <w:rsid w:val="00744110"/>
    <w:rsid w:val="00752C0D"/>
    <w:rsid w:val="00756BBC"/>
    <w:rsid w:val="0076073B"/>
    <w:rsid w:val="007620D0"/>
    <w:rsid w:val="00764448"/>
    <w:rsid w:val="00770B25"/>
    <w:rsid w:val="00771E34"/>
    <w:rsid w:val="007726A7"/>
    <w:rsid w:val="007726D7"/>
    <w:rsid w:val="0077798E"/>
    <w:rsid w:val="00780A0A"/>
    <w:rsid w:val="007815F6"/>
    <w:rsid w:val="007820D2"/>
    <w:rsid w:val="007831B5"/>
    <w:rsid w:val="007A241C"/>
    <w:rsid w:val="007A356D"/>
    <w:rsid w:val="007A7C65"/>
    <w:rsid w:val="007B2E87"/>
    <w:rsid w:val="007B3834"/>
    <w:rsid w:val="007B4BA6"/>
    <w:rsid w:val="007B5A12"/>
    <w:rsid w:val="007C483D"/>
    <w:rsid w:val="007C77A2"/>
    <w:rsid w:val="007D034A"/>
    <w:rsid w:val="007D29EE"/>
    <w:rsid w:val="007D2C06"/>
    <w:rsid w:val="007E019D"/>
    <w:rsid w:val="007E3CF6"/>
    <w:rsid w:val="007E4B77"/>
    <w:rsid w:val="007E6F6C"/>
    <w:rsid w:val="007F1B9A"/>
    <w:rsid w:val="00801971"/>
    <w:rsid w:val="008043F7"/>
    <w:rsid w:val="00806CB0"/>
    <w:rsid w:val="00807940"/>
    <w:rsid w:val="00812ACA"/>
    <w:rsid w:val="00817F63"/>
    <w:rsid w:val="00830B27"/>
    <w:rsid w:val="00832AD3"/>
    <w:rsid w:val="00832EEB"/>
    <w:rsid w:val="008358E7"/>
    <w:rsid w:val="008444B6"/>
    <w:rsid w:val="00846294"/>
    <w:rsid w:val="008465D0"/>
    <w:rsid w:val="00846EF1"/>
    <w:rsid w:val="008522AA"/>
    <w:rsid w:val="00860688"/>
    <w:rsid w:val="008642CD"/>
    <w:rsid w:val="008652FC"/>
    <w:rsid w:val="00875153"/>
    <w:rsid w:val="0088081A"/>
    <w:rsid w:val="008810A1"/>
    <w:rsid w:val="00882539"/>
    <w:rsid w:val="00883172"/>
    <w:rsid w:val="0088370C"/>
    <w:rsid w:val="008840F9"/>
    <w:rsid w:val="008851F3"/>
    <w:rsid w:val="008864BF"/>
    <w:rsid w:val="008918E5"/>
    <w:rsid w:val="0089310E"/>
    <w:rsid w:val="0089687C"/>
    <w:rsid w:val="008A44D6"/>
    <w:rsid w:val="008A46E3"/>
    <w:rsid w:val="008A7D65"/>
    <w:rsid w:val="008B4784"/>
    <w:rsid w:val="008C74A3"/>
    <w:rsid w:val="008C7550"/>
    <w:rsid w:val="008D03A3"/>
    <w:rsid w:val="008D1943"/>
    <w:rsid w:val="008D2416"/>
    <w:rsid w:val="008D250B"/>
    <w:rsid w:val="008D263E"/>
    <w:rsid w:val="008D5161"/>
    <w:rsid w:val="008D7116"/>
    <w:rsid w:val="008E27B7"/>
    <w:rsid w:val="008E5046"/>
    <w:rsid w:val="008F05D8"/>
    <w:rsid w:val="008F234C"/>
    <w:rsid w:val="008F25F9"/>
    <w:rsid w:val="008F3C4F"/>
    <w:rsid w:val="00913CB2"/>
    <w:rsid w:val="009202E9"/>
    <w:rsid w:val="009237E6"/>
    <w:rsid w:val="00924EFC"/>
    <w:rsid w:val="00934127"/>
    <w:rsid w:val="00934BFF"/>
    <w:rsid w:val="00935880"/>
    <w:rsid w:val="009410D5"/>
    <w:rsid w:val="009479D6"/>
    <w:rsid w:val="009523AD"/>
    <w:rsid w:val="009568C5"/>
    <w:rsid w:val="00956EBE"/>
    <w:rsid w:val="0096683C"/>
    <w:rsid w:val="00967D65"/>
    <w:rsid w:val="009709E7"/>
    <w:rsid w:val="009737FD"/>
    <w:rsid w:val="009746D0"/>
    <w:rsid w:val="00975200"/>
    <w:rsid w:val="009759CE"/>
    <w:rsid w:val="00976491"/>
    <w:rsid w:val="0097699D"/>
    <w:rsid w:val="00980554"/>
    <w:rsid w:val="0099426D"/>
    <w:rsid w:val="009A015D"/>
    <w:rsid w:val="009A0A99"/>
    <w:rsid w:val="009A3BFE"/>
    <w:rsid w:val="009A4230"/>
    <w:rsid w:val="009A4CA6"/>
    <w:rsid w:val="009A4D11"/>
    <w:rsid w:val="009B7A19"/>
    <w:rsid w:val="009B7A63"/>
    <w:rsid w:val="009C0997"/>
    <w:rsid w:val="009C173A"/>
    <w:rsid w:val="009C2846"/>
    <w:rsid w:val="009C4B13"/>
    <w:rsid w:val="009C4DBD"/>
    <w:rsid w:val="009D1E11"/>
    <w:rsid w:val="009D4E20"/>
    <w:rsid w:val="009D73A7"/>
    <w:rsid w:val="009DF2CA"/>
    <w:rsid w:val="009E2468"/>
    <w:rsid w:val="009E62EE"/>
    <w:rsid w:val="009F0946"/>
    <w:rsid w:val="009F21F6"/>
    <w:rsid w:val="009F26C4"/>
    <w:rsid w:val="009F3249"/>
    <w:rsid w:val="00A002DA"/>
    <w:rsid w:val="00A017CD"/>
    <w:rsid w:val="00A018F4"/>
    <w:rsid w:val="00A01B12"/>
    <w:rsid w:val="00A02E90"/>
    <w:rsid w:val="00A035E2"/>
    <w:rsid w:val="00A03F2E"/>
    <w:rsid w:val="00A0554A"/>
    <w:rsid w:val="00A05A6A"/>
    <w:rsid w:val="00A11091"/>
    <w:rsid w:val="00A20337"/>
    <w:rsid w:val="00A2291E"/>
    <w:rsid w:val="00A22F60"/>
    <w:rsid w:val="00A23250"/>
    <w:rsid w:val="00A24310"/>
    <w:rsid w:val="00A26C87"/>
    <w:rsid w:val="00A340E9"/>
    <w:rsid w:val="00A34A78"/>
    <w:rsid w:val="00A3556C"/>
    <w:rsid w:val="00A649B7"/>
    <w:rsid w:val="00A659BF"/>
    <w:rsid w:val="00A727A6"/>
    <w:rsid w:val="00A7315F"/>
    <w:rsid w:val="00A82CC4"/>
    <w:rsid w:val="00A85174"/>
    <w:rsid w:val="00A91C58"/>
    <w:rsid w:val="00A9425F"/>
    <w:rsid w:val="00A949BF"/>
    <w:rsid w:val="00A96030"/>
    <w:rsid w:val="00A97564"/>
    <w:rsid w:val="00AA14D0"/>
    <w:rsid w:val="00AA7129"/>
    <w:rsid w:val="00AA7A23"/>
    <w:rsid w:val="00AB37E5"/>
    <w:rsid w:val="00AB585A"/>
    <w:rsid w:val="00AB7486"/>
    <w:rsid w:val="00AC5B84"/>
    <w:rsid w:val="00AC6244"/>
    <w:rsid w:val="00AC6343"/>
    <w:rsid w:val="00AD0D8F"/>
    <w:rsid w:val="00AD1671"/>
    <w:rsid w:val="00AD1803"/>
    <w:rsid w:val="00AD20FB"/>
    <w:rsid w:val="00AD7A66"/>
    <w:rsid w:val="00AD7DFA"/>
    <w:rsid w:val="00AE1880"/>
    <w:rsid w:val="00AE196B"/>
    <w:rsid w:val="00AE219A"/>
    <w:rsid w:val="00AE35DE"/>
    <w:rsid w:val="00AF5649"/>
    <w:rsid w:val="00AF7641"/>
    <w:rsid w:val="00B024A3"/>
    <w:rsid w:val="00B030C5"/>
    <w:rsid w:val="00B071E2"/>
    <w:rsid w:val="00B135FB"/>
    <w:rsid w:val="00B15C17"/>
    <w:rsid w:val="00B17430"/>
    <w:rsid w:val="00B20562"/>
    <w:rsid w:val="00B20CE7"/>
    <w:rsid w:val="00B21357"/>
    <w:rsid w:val="00B33841"/>
    <w:rsid w:val="00B4174C"/>
    <w:rsid w:val="00B41FA5"/>
    <w:rsid w:val="00B52C7B"/>
    <w:rsid w:val="00B56C6E"/>
    <w:rsid w:val="00B61ED3"/>
    <w:rsid w:val="00B6210A"/>
    <w:rsid w:val="00B63A0F"/>
    <w:rsid w:val="00B7051B"/>
    <w:rsid w:val="00B70627"/>
    <w:rsid w:val="00B716AC"/>
    <w:rsid w:val="00B7236A"/>
    <w:rsid w:val="00B73AC1"/>
    <w:rsid w:val="00B87852"/>
    <w:rsid w:val="00B87F57"/>
    <w:rsid w:val="00B90387"/>
    <w:rsid w:val="00B91013"/>
    <w:rsid w:val="00B92903"/>
    <w:rsid w:val="00BA0DB6"/>
    <w:rsid w:val="00BA2D21"/>
    <w:rsid w:val="00BA5B2D"/>
    <w:rsid w:val="00BA66A7"/>
    <w:rsid w:val="00BB3ACA"/>
    <w:rsid w:val="00BB53F6"/>
    <w:rsid w:val="00BB5F41"/>
    <w:rsid w:val="00BC0EEA"/>
    <w:rsid w:val="00BC1444"/>
    <w:rsid w:val="00BC370F"/>
    <w:rsid w:val="00BC473C"/>
    <w:rsid w:val="00BC6A70"/>
    <w:rsid w:val="00BC6F7A"/>
    <w:rsid w:val="00BC78D9"/>
    <w:rsid w:val="00BD3020"/>
    <w:rsid w:val="00BE0550"/>
    <w:rsid w:val="00BE367E"/>
    <w:rsid w:val="00BE792F"/>
    <w:rsid w:val="00BF6F33"/>
    <w:rsid w:val="00BF76DD"/>
    <w:rsid w:val="00C042DB"/>
    <w:rsid w:val="00C061EE"/>
    <w:rsid w:val="00C10655"/>
    <w:rsid w:val="00C153F1"/>
    <w:rsid w:val="00C211E6"/>
    <w:rsid w:val="00C2168B"/>
    <w:rsid w:val="00C23CD1"/>
    <w:rsid w:val="00C25EEE"/>
    <w:rsid w:val="00C30C5A"/>
    <w:rsid w:val="00C31A67"/>
    <w:rsid w:val="00C35128"/>
    <w:rsid w:val="00C41B61"/>
    <w:rsid w:val="00C4274D"/>
    <w:rsid w:val="00C454D2"/>
    <w:rsid w:val="00C4694D"/>
    <w:rsid w:val="00C549A3"/>
    <w:rsid w:val="00C56C48"/>
    <w:rsid w:val="00C60A8C"/>
    <w:rsid w:val="00C60D75"/>
    <w:rsid w:val="00C65941"/>
    <w:rsid w:val="00C677B4"/>
    <w:rsid w:val="00C8193F"/>
    <w:rsid w:val="00C83DA8"/>
    <w:rsid w:val="00C86059"/>
    <w:rsid w:val="00C86FD0"/>
    <w:rsid w:val="00C967E9"/>
    <w:rsid w:val="00CA327A"/>
    <w:rsid w:val="00CA55DF"/>
    <w:rsid w:val="00CB0F5F"/>
    <w:rsid w:val="00CB3BED"/>
    <w:rsid w:val="00CB3D4F"/>
    <w:rsid w:val="00CB4E32"/>
    <w:rsid w:val="00CB5E22"/>
    <w:rsid w:val="00CD2C1F"/>
    <w:rsid w:val="00CD2CA8"/>
    <w:rsid w:val="00CE48BE"/>
    <w:rsid w:val="00CF58DE"/>
    <w:rsid w:val="00CF7E40"/>
    <w:rsid w:val="00D0323A"/>
    <w:rsid w:val="00D05915"/>
    <w:rsid w:val="00D07750"/>
    <w:rsid w:val="00D200A2"/>
    <w:rsid w:val="00D248F0"/>
    <w:rsid w:val="00D26637"/>
    <w:rsid w:val="00D2786B"/>
    <w:rsid w:val="00D3243E"/>
    <w:rsid w:val="00D32C92"/>
    <w:rsid w:val="00D37254"/>
    <w:rsid w:val="00D4328A"/>
    <w:rsid w:val="00D4430A"/>
    <w:rsid w:val="00D4649E"/>
    <w:rsid w:val="00D5577B"/>
    <w:rsid w:val="00D57346"/>
    <w:rsid w:val="00D64434"/>
    <w:rsid w:val="00D74516"/>
    <w:rsid w:val="00D75766"/>
    <w:rsid w:val="00D8597D"/>
    <w:rsid w:val="00D86594"/>
    <w:rsid w:val="00D92A12"/>
    <w:rsid w:val="00DB1461"/>
    <w:rsid w:val="00DC18BC"/>
    <w:rsid w:val="00DC29D5"/>
    <w:rsid w:val="00DC358D"/>
    <w:rsid w:val="00DC663C"/>
    <w:rsid w:val="00DC6C43"/>
    <w:rsid w:val="00DD6856"/>
    <w:rsid w:val="00DE0A6A"/>
    <w:rsid w:val="00DE1BA9"/>
    <w:rsid w:val="00DE4DC5"/>
    <w:rsid w:val="00DF3D95"/>
    <w:rsid w:val="00DF3E84"/>
    <w:rsid w:val="00DF6D60"/>
    <w:rsid w:val="00E03D50"/>
    <w:rsid w:val="00E05138"/>
    <w:rsid w:val="00E053A9"/>
    <w:rsid w:val="00E05D05"/>
    <w:rsid w:val="00E1022A"/>
    <w:rsid w:val="00E13A0D"/>
    <w:rsid w:val="00E13B22"/>
    <w:rsid w:val="00E219CB"/>
    <w:rsid w:val="00E229D2"/>
    <w:rsid w:val="00E30C4F"/>
    <w:rsid w:val="00E31B63"/>
    <w:rsid w:val="00E331DD"/>
    <w:rsid w:val="00E4039F"/>
    <w:rsid w:val="00E52CB3"/>
    <w:rsid w:val="00E54C9D"/>
    <w:rsid w:val="00E57276"/>
    <w:rsid w:val="00E6226F"/>
    <w:rsid w:val="00E63761"/>
    <w:rsid w:val="00E6411F"/>
    <w:rsid w:val="00E65CD9"/>
    <w:rsid w:val="00E66A08"/>
    <w:rsid w:val="00E72510"/>
    <w:rsid w:val="00E76981"/>
    <w:rsid w:val="00E77EF6"/>
    <w:rsid w:val="00E85B82"/>
    <w:rsid w:val="00E90591"/>
    <w:rsid w:val="00E91E7E"/>
    <w:rsid w:val="00E92449"/>
    <w:rsid w:val="00E93743"/>
    <w:rsid w:val="00E93A59"/>
    <w:rsid w:val="00E94B32"/>
    <w:rsid w:val="00EA32F9"/>
    <w:rsid w:val="00EA60B1"/>
    <w:rsid w:val="00EB083E"/>
    <w:rsid w:val="00EB1BC8"/>
    <w:rsid w:val="00EB5949"/>
    <w:rsid w:val="00EB6E97"/>
    <w:rsid w:val="00EC2F31"/>
    <w:rsid w:val="00EC3A45"/>
    <w:rsid w:val="00ED173F"/>
    <w:rsid w:val="00ED3120"/>
    <w:rsid w:val="00ED5443"/>
    <w:rsid w:val="00ED5B28"/>
    <w:rsid w:val="00EE2997"/>
    <w:rsid w:val="00EE4372"/>
    <w:rsid w:val="00EF12DF"/>
    <w:rsid w:val="00EF648E"/>
    <w:rsid w:val="00EF7361"/>
    <w:rsid w:val="00EF7C8D"/>
    <w:rsid w:val="00F02A1A"/>
    <w:rsid w:val="00F04A5C"/>
    <w:rsid w:val="00F11E4C"/>
    <w:rsid w:val="00F13D45"/>
    <w:rsid w:val="00F148F2"/>
    <w:rsid w:val="00F1651B"/>
    <w:rsid w:val="00F16BA3"/>
    <w:rsid w:val="00F21201"/>
    <w:rsid w:val="00F213AD"/>
    <w:rsid w:val="00F21935"/>
    <w:rsid w:val="00F257D5"/>
    <w:rsid w:val="00F33E97"/>
    <w:rsid w:val="00F34FFE"/>
    <w:rsid w:val="00F57B1F"/>
    <w:rsid w:val="00F603A5"/>
    <w:rsid w:val="00F6148F"/>
    <w:rsid w:val="00F6698D"/>
    <w:rsid w:val="00F67C48"/>
    <w:rsid w:val="00F71A26"/>
    <w:rsid w:val="00F752A4"/>
    <w:rsid w:val="00F754BC"/>
    <w:rsid w:val="00F84579"/>
    <w:rsid w:val="00F86525"/>
    <w:rsid w:val="00F90DA3"/>
    <w:rsid w:val="00FA2DDC"/>
    <w:rsid w:val="00FA3998"/>
    <w:rsid w:val="00FA6926"/>
    <w:rsid w:val="00FB5554"/>
    <w:rsid w:val="00FB5B91"/>
    <w:rsid w:val="00FB60F9"/>
    <w:rsid w:val="00FB7696"/>
    <w:rsid w:val="00FC1AE7"/>
    <w:rsid w:val="00FC4B79"/>
    <w:rsid w:val="00FC6C18"/>
    <w:rsid w:val="00FD2F72"/>
    <w:rsid w:val="00FD3E97"/>
    <w:rsid w:val="00FD5309"/>
    <w:rsid w:val="00FE534D"/>
    <w:rsid w:val="00FE6908"/>
    <w:rsid w:val="00FF2ECF"/>
    <w:rsid w:val="00FF3978"/>
    <w:rsid w:val="011C15F8"/>
    <w:rsid w:val="0152C0D7"/>
    <w:rsid w:val="01743B84"/>
    <w:rsid w:val="01CEF922"/>
    <w:rsid w:val="01FE7A8F"/>
    <w:rsid w:val="0234CC1F"/>
    <w:rsid w:val="025872A3"/>
    <w:rsid w:val="034AE58F"/>
    <w:rsid w:val="03E7B5BF"/>
    <w:rsid w:val="03F5D923"/>
    <w:rsid w:val="04648E45"/>
    <w:rsid w:val="04BB32E8"/>
    <w:rsid w:val="04CA0D1B"/>
    <w:rsid w:val="051EF0B5"/>
    <w:rsid w:val="05B83026"/>
    <w:rsid w:val="05DB5244"/>
    <w:rsid w:val="064E1251"/>
    <w:rsid w:val="068DF611"/>
    <w:rsid w:val="068E9CF0"/>
    <w:rsid w:val="06C2CE3C"/>
    <w:rsid w:val="06E52C30"/>
    <w:rsid w:val="0751FE6B"/>
    <w:rsid w:val="07800B4E"/>
    <w:rsid w:val="07A0EE6E"/>
    <w:rsid w:val="084647F7"/>
    <w:rsid w:val="0925D636"/>
    <w:rsid w:val="096FCBDA"/>
    <w:rsid w:val="09AB0098"/>
    <w:rsid w:val="09C6A95F"/>
    <w:rsid w:val="09C6ADCD"/>
    <w:rsid w:val="0A000AEF"/>
    <w:rsid w:val="0A651AA7"/>
    <w:rsid w:val="0A84F8F2"/>
    <w:rsid w:val="0AB7648F"/>
    <w:rsid w:val="0B94ED71"/>
    <w:rsid w:val="0C1B5D28"/>
    <w:rsid w:val="0C21E989"/>
    <w:rsid w:val="0C3E274F"/>
    <w:rsid w:val="0C8E12BE"/>
    <w:rsid w:val="0CF0C2CD"/>
    <w:rsid w:val="0D494BF0"/>
    <w:rsid w:val="0D99F8E2"/>
    <w:rsid w:val="0D9D5BBE"/>
    <w:rsid w:val="0DCF02DC"/>
    <w:rsid w:val="0E4CB65D"/>
    <w:rsid w:val="0EEB11F4"/>
    <w:rsid w:val="0EEF3B0B"/>
    <w:rsid w:val="0EF94856"/>
    <w:rsid w:val="0F0150A6"/>
    <w:rsid w:val="0F750E70"/>
    <w:rsid w:val="0FBF5D63"/>
    <w:rsid w:val="0FDA1F60"/>
    <w:rsid w:val="0FF1FFF3"/>
    <w:rsid w:val="1010BCD0"/>
    <w:rsid w:val="1064886F"/>
    <w:rsid w:val="10D199A4"/>
    <w:rsid w:val="10F2651B"/>
    <w:rsid w:val="1163695E"/>
    <w:rsid w:val="1173EBDD"/>
    <w:rsid w:val="120C9F1A"/>
    <w:rsid w:val="12134B8C"/>
    <w:rsid w:val="126D768B"/>
    <w:rsid w:val="12D47B4D"/>
    <w:rsid w:val="12EF9413"/>
    <w:rsid w:val="12EF98C0"/>
    <w:rsid w:val="13E2C046"/>
    <w:rsid w:val="13EC4D87"/>
    <w:rsid w:val="13EFBE58"/>
    <w:rsid w:val="14896B25"/>
    <w:rsid w:val="14E34651"/>
    <w:rsid w:val="1551B566"/>
    <w:rsid w:val="158BB1CF"/>
    <w:rsid w:val="1594682F"/>
    <w:rsid w:val="17157626"/>
    <w:rsid w:val="172196D0"/>
    <w:rsid w:val="1727EFB4"/>
    <w:rsid w:val="17472886"/>
    <w:rsid w:val="176F5804"/>
    <w:rsid w:val="17E41105"/>
    <w:rsid w:val="18C645B3"/>
    <w:rsid w:val="18EC51E4"/>
    <w:rsid w:val="195CE1B6"/>
    <w:rsid w:val="19709B22"/>
    <w:rsid w:val="198469A5"/>
    <w:rsid w:val="19AE76AB"/>
    <w:rsid w:val="19D368E0"/>
    <w:rsid w:val="19DE02EC"/>
    <w:rsid w:val="19E9DA3A"/>
    <w:rsid w:val="1A60CE97"/>
    <w:rsid w:val="1A9FDAB2"/>
    <w:rsid w:val="1AAC61B7"/>
    <w:rsid w:val="1B22E77D"/>
    <w:rsid w:val="1B4275AE"/>
    <w:rsid w:val="1B517FEA"/>
    <w:rsid w:val="1B656401"/>
    <w:rsid w:val="1BB2BC36"/>
    <w:rsid w:val="1BB77DE8"/>
    <w:rsid w:val="1C1762EE"/>
    <w:rsid w:val="1C2C0ADA"/>
    <w:rsid w:val="1C5E67B2"/>
    <w:rsid w:val="1CB8CB5D"/>
    <w:rsid w:val="1CD6AE48"/>
    <w:rsid w:val="1CD8168A"/>
    <w:rsid w:val="1D057E72"/>
    <w:rsid w:val="1D66AD5E"/>
    <w:rsid w:val="1DBC1E4F"/>
    <w:rsid w:val="1DBD36B3"/>
    <w:rsid w:val="1EF9ACBE"/>
    <w:rsid w:val="1F358737"/>
    <w:rsid w:val="1F53DA93"/>
    <w:rsid w:val="1F8E20DB"/>
    <w:rsid w:val="1F999332"/>
    <w:rsid w:val="205496B2"/>
    <w:rsid w:val="2079E5EE"/>
    <w:rsid w:val="207D7A5F"/>
    <w:rsid w:val="20E59E51"/>
    <w:rsid w:val="21A5D578"/>
    <w:rsid w:val="22A5A86F"/>
    <w:rsid w:val="22C56CBF"/>
    <w:rsid w:val="22F63842"/>
    <w:rsid w:val="230F2155"/>
    <w:rsid w:val="236E6877"/>
    <w:rsid w:val="24775C10"/>
    <w:rsid w:val="2483942D"/>
    <w:rsid w:val="252832B3"/>
    <w:rsid w:val="259B854E"/>
    <w:rsid w:val="269376EE"/>
    <w:rsid w:val="26D39B80"/>
    <w:rsid w:val="26D947CE"/>
    <w:rsid w:val="27215A81"/>
    <w:rsid w:val="2753C048"/>
    <w:rsid w:val="27D9CE4B"/>
    <w:rsid w:val="27F19C63"/>
    <w:rsid w:val="284F4858"/>
    <w:rsid w:val="28E3B01E"/>
    <w:rsid w:val="28E45703"/>
    <w:rsid w:val="290E89CB"/>
    <w:rsid w:val="29481443"/>
    <w:rsid w:val="2954D414"/>
    <w:rsid w:val="29742528"/>
    <w:rsid w:val="29C1E117"/>
    <w:rsid w:val="29DA0F88"/>
    <w:rsid w:val="2AAD7719"/>
    <w:rsid w:val="2B4BE053"/>
    <w:rsid w:val="2BE04AC9"/>
    <w:rsid w:val="2C1BF7C5"/>
    <w:rsid w:val="2C357C2E"/>
    <w:rsid w:val="2C3FCF15"/>
    <w:rsid w:val="2C8AAA4F"/>
    <w:rsid w:val="2CB3A8D6"/>
    <w:rsid w:val="2CDA6552"/>
    <w:rsid w:val="2CE5C653"/>
    <w:rsid w:val="2CEB70EA"/>
    <w:rsid w:val="2CED57D5"/>
    <w:rsid w:val="2CFB54F6"/>
    <w:rsid w:val="2CFFDD0E"/>
    <w:rsid w:val="2D9E9932"/>
    <w:rsid w:val="2E38213F"/>
    <w:rsid w:val="2E4A0F6A"/>
    <w:rsid w:val="2E7D75C9"/>
    <w:rsid w:val="2F12A795"/>
    <w:rsid w:val="2F41BC70"/>
    <w:rsid w:val="2FA3690C"/>
    <w:rsid w:val="3025C680"/>
    <w:rsid w:val="30BCDFB5"/>
    <w:rsid w:val="31D22BEA"/>
    <w:rsid w:val="31F3B3F3"/>
    <w:rsid w:val="33A97788"/>
    <w:rsid w:val="33BB1AFB"/>
    <w:rsid w:val="33DF1224"/>
    <w:rsid w:val="33F94493"/>
    <w:rsid w:val="3432A87E"/>
    <w:rsid w:val="3455596F"/>
    <w:rsid w:val="348E1893"/>
    <w:rsid w:val="34BDF82E"/>
    <w:rsid w:val="34D183D3"/>
    <w:rsid w:val="35241C11"/>
    <w:rsid w:val="35500E99"/>
    <w:rsid w:val="357A7A84"/>
    <w:rsid w:val="35C2BC75"/>
    <w:rsid w:val="35C33CB4"/>
    <w:rsid w:val="35DBB107"/>
    <w:rsid w:val="35DC6936"/>
    <w:rsid w:val="3604386E"/>
    <w:rsid w:val="36909C84"/>
    <w:rsid w:val="36C7D26B"/>
    <w:rsid w:val="36CE652E"/>
    <w:rsid w:val="36CF788E"/>
    <w:rsid w:val="36D1386D"/>
    <w:rsid w:val="3790C6AD"/>
    <w:rsid w:val="380941C2"/>
    <w:rsid w:val="382099A7"/>
    <w:rsid w:val="38756BE8"/>
    <w:rsid w:val="388B1DA7"/>
    <w:rsid w:val="38B86876"/>
    <w:rsid w:val="38EB464B"/>
    <w:rsid w:val="38EF8089"/>
    <w:rsid w:val="393766B6"/>
    <w:rsid w:val="3A3211C5"/>
    <w:rsid w:val="3A63986F"/>
    <w:rsid w:val="3A68F017"/>
    <w:rsid w:val="3B3A2122"/>
    <w:rsid w:val="3B6DC45E"/>
    <w:rsid w:val="3C138E59"/>
    <w:rsid w:val="3C7FABA7"/>
    <w:rsid w:val="3CA04E3E"/>
    <w:rsid w:val="3CA49247"/>
    <w:rsid w:val="3CED445D"/>
    <w:rsid w:val="3D231BFB"/>
    <w:rsid w:val="3D4828CA"/>
    <w:rsid w:val="3D6F4121"/>
    <w:rsid w:val="3DFDC3C6"/>
    <w:rsid w:val="3E53C8B6"/>
    <w:rsid w:val="3E6FFCF5"/>
    <w:rsid w:val="3F617EAC"/>
    <w:rsid w:val="3F97D036"/>
    <w:rsid w:val="3FB8BDF7"/>
    <w:rsid w:val="3FE935A2"/>
    <w:rsid w:val="40AECF46"/>
    <w:rsid w:val="40C5555F"/>
    <w:rsid w:val="414FA252"/>
    <w:rsid w:val="415AD0B6"/>
    <w:rsid w:val="41787244"/>
    <w:rsid w:val="4181291E"/>
    <w:rsid w:val="41850603"/>
    <w:rsid w:val="418A96DE"/>
    <w:rsid w:val="41B1B13B"/>
    <w:rsid w:val="41BF5B8C"/>
    <w:rsid w:val="41E8A1F1"/>
    <w:rsid w:val="4230893A"/>
    <w:rsid w:val="425189A5"/>
    <w:rsid w:val="42DFEC84"/>
    <w:rsid w:val="42EBE28A"/>
    <w:rsid w:val="4306E463"/>
    <w:rsid w:val="43428681"/>
    <w:rsid w:val="436CEF30"/>
    <w:rsid w:val="436D9564"/>
    <w:rsid w:val="43925D7F"/>
    <w:rsid w:val="43D5AA67"/>
    <w:rsid w:val="441EC450"/>
    <w:rsid w:val="4432CCDC"/>
    <w:rsid w:val="44B39BA8"/>
    <w:rsid w:val="451408C0"/>
    <w:rsid w:val="451966D4"/>
    <w:rsid w:val="452C61C3"/>
    <w:rsid w:val="452E2DE0"/>
    <w:rsid w:val="4578804A"/>
    <w:rsid w:val="45B75745"/>
    <w:rsid w:val="4692568B"/>
    <w:rsid w:val="46DBE44D"/>
    <w:rsid w:val="477F326F"/>
    <w:rsid w:val="47919A87"/>
    <w:rsid w:val="47BE6060"/>
    <w:rsid w:val="47FB09B5"/>
    <w:rsid w:val="48055721"/>
    <w:rsid w:val="480FCBE3"/>
    <w:rsid w:val="49091295"/>
    <w:rsid w:val="49150C6D"/>
    <w:rsid w:val="492818A9"/>
    <w:rsid w:val="49287667"/>
    <w:rsid w:val="49508D6A"/>
    <w:rsid w:val="497CB0D3"/>
    <w:rsid w:val="497DF638"/>
    <w:rsid w:val="499E35CF"/>
    <w:rsid w:val="49BB924D"/>
    <w:rsid w:val="49EB392D"/>
    <w:rsid w:val="4A632F32"/>
    <w:rsid w:val="4A87E491"/>
    <w:rsid w:val="4AD6984A"/>
    <w:rsid w:val="4AE1FF55"/>
    <w:rsid w:val="4AE43958"/>
    <w:rsid w:val="4B5BBA9D"/>
    <w:rsid w:val="4B6A3086"/>
    <w:rsid w:val="4BD3112F"/>
    <w:rsid w:val="4C25B719"/>
    <w:rsid w:val="4C92DCDA"/>
    <w:rsid w:val="4CAA24DD"/>
    <w:rsid w:val="4D21951E"/>
    <w:rsid w:val="4D29D83C"/>
    <w:rsid w:val="4D861154"/>
    <w:rsid w:val="4E560797"/>
    <w:rsid w:val="4E8305AF"/>
    <w:rsid w:val="4EA42616"/>
    <w:rsid w:val="4F37107C"/>
    <w:rsid w:val="4F599277"/>
    <w:rsid w:val="4FBDF8BF"/>
    <w:rsid w:val="50395F95"/>
    <w:rsid w:val="50B9368E"/>
    <w:rsid w:val="5109DE69"/>
    <w:rsid w:val="51493B6E"/>
    <w:rsid w:val="524869C2"/>
    <w:rsid w:val="52577055"/>
    <w:rsid w:val="52A259A8"/>
    <w:rsid w:val="5355BB3E"/>
    <w:rsid w:val="535A5A52"/>
    <w:rsid w:val="538FCEB7"/>
    <w:rsid w:val="5428AD04"/>
    <w:rsid w:val="542CDFC5"/>
    <w:rsid w:val="545A02C3"/>
    <w:rsid w:val="54748F3A"/>
    <w:rsid w:val="55F8B8B8"/>
    <w:rsid w:val="561C3882"/>
    <w:rsid w:val="56DD70DB"/>
    <w:rsid w:val="56FA3F91"/>
    <w:rsid w:val="57118F40"/>
    <w:rsid w:val="57836476"/>
    <w:rsid w:val="58005310"/>
    <w:rsid w:val="587E0987"/>
    <w:rsid w:val="588B802B"/>
    <w:rsid w:val="58D7F5C4"/>
    <w:rsid w:val="59A3D587"/>
    <w:rsid w:val="59EF8D89"/>
    <w:rsid w:val="5ABCD8F7"/>
    <w:rsid w:val="5AD11B75"/>
    <w:rsid w:val="5B440950"/>
    <w:rsid w:val="5BC02FC9"/>
    <w:rsid w:val="5BC9224A"/>
    <w:rsid w:val="5C10A0A2"/>
    <w:rsid w:val="5C191C94"/>
    <w:rsid w:val="5D2DA00E"/>
    <w:rsid w:val="5D8B233F"/>
    <w:rsid w:val="5DBA06CE"/>
    <w:rsid w:val="5DF29B2D"/>
    <w:rsid w:val="5E1589EF"/>
    <w:rsid w:val="5ED49B38"/>
    <w:rsid w:val="5F0A23FB"/>
    <w:rsid w:val="5F3B1F0E"/>
    <w:rsid w:val="5F478E34"/>
    <w:rsid w:val="5F9AE6F8"/>
    <w:rsid w:val="601BFE4F"/>
    <w:rsid w:val="604C59DB"/>
    <w:rsid w:val="605A5D14"/>
    <w:rsid w:val="60D6EF6F"/>
    <w:rsid w:val="60DD80BC"/>
    <w:rsid w:val="60E27229"/>
    <w:rsid w:val="610EB79E"/>
    <w:rsid w:val="6127567F"/>
    <w:rsid w:val="614B3911"/>
    <w:rsid w:val="61A1B8AA"/>
    <w:rsid w:val="61B9A3E6"/>
    <w:rsid w:val="61EC2598"/>
    <w:rsid w:val="61FB09A3"/>
    <w:rsid w:val="6272BFD0"/>
    <w:rsid w:val="628CDD6E"/>
    <w:rsid w:val="62B07EF9"/>
    <w:rsid w:val="62B7CF37"/>
    <w:rsid w:val="62F19A4A"/>
    <w:rsid w:val="63701A41"/>
    <w:rsid w:val="637F2825"/>
    <w:rsid w:val="63DD6528"/>
    <w:rsid w:val="63F91B86"/>
    <w:rsid w:val="640E2D82"/>
    <w:rsid w:val="6465E31A"/>
    <w:rsid w:val="646E8D95"/>
    <w:rsid w:val="6482D9D3"/>
    <w:rsid w:val="64D65303"/>
    <w:rsid w:val="64EEEB51"/>
    <w:rsid w:val="6522A8BE"/>
    <w:rsid w:val="65599BD4"/>
    <w:rsid w:val="656A004A"/>
    <w:rsid w:val="664580B2"/>
    <w:rsid w:val="665898BE"/>
    <w:rsid w:val="670A0518"/>
    <w:rsid w:val="6763BBFC"/>
    <w:rsid w:val="677248B2"/>
    <w:rsid w:val="67785CD5"/>
    <w:rsid w:val="67858A17"/>
    <w:rsid w:val="679873B6"/>
    <w:rsid w:val="67AD92A8"/>
    <w:rsid w:val="68109746"/>
    <w:rsid w:val="68670377"/>
    <w:rsid w:val="69771515"/>
    <w:rsid w:val="69CB43EE"/>
    <w:rsid w:val="6A9983E5"/>
    <w:rsid w:val="6AFE5763"/>
    <w:rsid w:val="6B227CD6"/>
    <w:rsid w:val="6B667742"/>
    <w:rsid w:val="6BCBF26C"/>
    <w:rsid w:val="6BEAA76E"/>
    <w:rsid w:val="6C37DFC1"/>
    <w:rsid w:val="6C50555F"/>
    <w:rsid w:val="6C577DFE"/>
    <w:rsid w:val="6C5D7700"/>
    <w:rsid w:val="6CEDFF67"/>
    <w:rsid w:val="6D3B2425"/>
    <w:rsid w:val="6D3BA84E"/>
    <w:rsid w:val="6D493211"/>
    <w:rsid w:val="6D5653ED"/>
    <w:rsid w:val="6D7A3C6D"/>
    <w:rsid w:val="6E8EA01B"/>
    <w:rsid w:val="6EF786BF"/>
    <w:rsid w:val="6F0840B5"/>
    <w:rsid w:val="6F336502"/>
    <w:rsid w:val="6F496E81"/>
    <w:rsid w:val="6FCFC6DB"/>
    <w:rsid w:val="70291FFE"/>
    <w:rsid w:val="70389875"/>
    <w:rsid w:val="70B0B563"/>
    <w:rsid w:val="70B2EAA1"/>
    <w:rsid w:val="70D99C98"/>
    <w:rsid w:val="710017BB"/>
    <w:rsid w:val="710FAB35"/>
    <w:rsid w:val="7130846E"/>
    <w:rsid w:val="714ECB7A"/>
    <w:rsid w:val="7192A9D7"/>
    <w:rsid w:val="720E6D10"/>
    <w:rsid w:val="7302583B"/>
    <w:rsid w:val="73504BFC"/>
    <w:rsid w:val="73816863"/>
    <w:rsid w:val="73A0A230"/>
    <w:rsid w:val="73CDC4DD"/>
    <w:rsid w:val="73FD98D3"/>
    <w:rsid w:val="745C5FA6"/>
    <w:rsid w:val="745CCD27"/>
    <w:rsid w:val="74E542FB"/>
    <w:rsid w:val="74F9F681"/>
    <w:rsid w:val="7507902A"/>
    <w:rsid w:val="76C6D34A"/>
    <w:rsid w:val="76FEB928"/>
    <w:rsid w:val="77423514"/>
    <w:rsid w:val="776B5338"/>
    <w:rsid w:val="77708A3A"/>
    <w:rsid w:val="77D70D32"/>
    <w:rsid w:val="77FC3537"/>
    <w:rsid w:val="780E27DB"/>
    <w:rsid w:val="7833EE69"/>
    <w:rsid w:val="7834A668"/>
    <w:rsid w:val="78518F0D"/>
    <w:rsid w:val="788D1BE2"/>
    <w:rsid w:val="78E27108"/>
    <w:rsid w:val="7951C650"/>
    <w:rsid w:val="797199BF"/>
    <w:rsid w:val="7971DB1C"/>
    <w:rsid w:val="79952220"/>
    <w:rsid w:val="7A1F33E5"/>
    <w:rsid w:val="7A30EA50"/>
    <w:rsid w:val="7AADE564"/>
    <w:rsid w:val="7B09C073"/>
    <w:rsid w:val="7B33201E"/>
    <w:rsid w:val="7B434C9E"/>
    <w:rsid w:val="7B82897D"/>
    <w:rsid w:val="7BCC030D"/>
    <w:rsid w:val="7BCC5021"/>
    <w:rsid w:val="7BDA5C78"/>
    <w:rsid w:val="7BFF8C40"/>
    <w:rsid w:val="7C19165E"/>
    <w:rsid w:val="7C62237C"/>
    <w:rsid w:val="7CC89B2C"/>
    <w:rsid w:val="7CF8781C"/>
    <w:rsid w:val="7D19DDD3"/>
    <w:rsid w:val="7D34C0D2"/>
    <w:rsid w:val="7D428A43"/>
    <w:rsid w:val="7D50B7A5"/>
    <w:rsid w:val="7D611763"/>
    <w:rsid w:val="7DA8D9F2"/>
    <w:rsid w:val="7DAA50FC"/>
    <w:rsid w:val="7DC9D162"/>
    <w:rsid w:val="7DECA91A"/>
    <w:rsid w:val="7E1B0424"/>
    <w:rsid w:val="7E1C1727"/>
    <w:rsid w:val="7E2D9FA8"/>
    <w:rsid w:val="7EC4D6F8"/>
    <w:rsid w:val="7EDDA8D5"/>
    <w:rsid w:val="7F640D08"/>
    <w:rsid w:val="7F96EB48"/>
    <w:rsid w:val="7FB46783"/>
    <w:rsid w:val="7FD9734A"/>
    <w:rsid w:val="7FED2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6FA413"/>
  <w15:chartTrackingRefBased/>
  <w15:docId w15:val="{0E699996-5FE4-4AFC-A98F-B9F0E4121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tekst"/>
    <w:qFormat/>
    <w:rsid w:val="00301D2A"/>
    <w:pPr>
      <w:spacing w:after="0" w:line="240" w:lineRule="auto"/>
    </w:pPr>
    <w:rPr>
      <w:rFonts w:ascii="Arial" w:eastAsia="Times New Roman" w:hAnsi="Arial" w:cs="Times New Roman"/>
      <w:szCs w:val="24"/>
      <w:lang w:eastAsia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170EC5"/>
    <w:pPr>
      <w:keepNext/>
      <w:spacing w:before="240" w:after="60"/>
      <w:outlineLvl w:val="0"/>
    </w:pPr>
    <w:rPr>
      <w:rFonts w:eastAsiaTheme="majorEastAsia" w:cstheme="majorBidi"/>
      <w:b/>
      <w:bCs/>
      <w:sz w:val="32"/>
      <w:szCs w:val="28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70EC5"/>
    <w:pPr>
      <w:keepNext/>
      <w:spacing w:before="240" w:after="60"/>
      <w:outlineLvl w:val="1"/>
    </w:pPr>
    <w:rPr>
      <w:rFonts w:eastAsiaTheme="majorEastAsia" w:cstheme="majorBidi"/>
      <w:b/>
      <w:bCs/>
      <w:i/>
      <w:sz w:val="28"/>
      <w:szCs w:val="26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170EC5"/>
    <w:pPr>
      <w:keepNext/>
      <w:spacing w:before="240" w:after="60"/>
      <w:outlineLvl w:val="2"/>
    </w:pPr>
    <w:rPr>
      <w:rFonts w:eastAsiaTheme="majorEastAsia" w:cstheme="majorBidi"/>
      <w:b/>
      <w:bCs/>
      <w:sz w:val="26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0EC5"/>
    <w:rPr>
      <w:rFonts w:ascii="Arial" w:eastAsiaTheme="majorEastAsia" w:hAnsi="Arial" w:cstheme="majorBidi"/>
      <w:b/>
      <w:bCs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70EC5"/>
    <w:rPr>
      <w:rFonts w:ascii="Arial" w:eastAsiaTheme="majorEastAsia" w:hAnsi="Arial" w:cstheme="majorBidi"/>
      <w:b/>
      <w:bCs/>
      <w:i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0EC5"/>
    <w:rPr>
      <w:rFonts w:ascii="Arial" w:eastAsiaTheme="majorEastAsia" w:hAnsi="Arial" w:cstheme="majorBidi"/>
      <w:b/>
      <w:bCs/>
      <w:sz w:val="26"/>
    </w:rPr>
  </w:style>
  <w:style w:type="paragraph" w:styleId="ListParagraph">
    <w:name w:val="List Paragraph"/>
    <w:basedOn w:val="Normal"/>
    <w:uiPriority w:val="1"/>
    <w:rsid w:val="00A035E2"/>
    <w:pPr>
      <w:ind w:left="720"/>
      <w:contextualSpacing/>
    </w:pPr>
  </w:style>
  <w:style w:type="numbering" w:customStyle="1" w:styleId="Huidigelijst2">
    <w:name w:val="Huidige lijst2"/>
    <w:uiPriority w:val="99"/>
    <w:rsid w:val="00A035E2"/>
    <w:pPr>
      <w:numPr>
        <w:numId w:val="12"/>
      </w:numPr>
    </w:pPr>
  </w:style>
  <w:style w:type="paragraph" w:customStyle="1" w:styleId="Lijstbullit">
    <w:name w:val="Lijst bullit"/>
    <w:basedOn w:val="ListParagraph"/>
    <w:rsid w:val="00A035E2"/>
    <w:pPr>
      <w:numPr>
        <w:numId w:val="13"/>
      </w:numPr>
    </w:pPr>
    <w:rPr>
      <w:rFonts w:eastAsia="Calibri"/>
    </w:rPr>
  </w:style>
  <w:style w:type="paragraph" w:customStyle="1" w:styleId="Bullit">
    <w:name w:val="Bullit"/>
    <w:basedOn w:val="Lijstbullit"/>
    <w:qFormat/>
    <w:rsid w:val="003D22BB"/>
    <w:pPr>
      <w:numPr>
        <w:numId w:val="14"/>
      </w:numPr>
      <w:spacing w:line="360" w:lineRule="auto"/>
    </w:pPr>
  </w:style>
  <w:style w:type="paragraph" w:customStyle="1" w:styleId="KOP3">
    <w:name w:val="KOP 3"/>
    <w:basedOn w:val="Heading3"/>
    <w:qFormat/>
    <w:rsid w:val="000044D1"/>
    <w:pPr>
      <w:spacing w:line="360" w:lineRule="auto"/>
    </w:pPr>
    <w:rPr>
      <w:rFonts w:cs="Arial"/>
      <w:b w:val="0"/>
      <w:bCs w:val="0"/>
      <w:color w:val="D0043C"/>
      <w:sz w:val="22"/>
      <w:szCs w:val="17"/>
    </w:rPr>
  </w:style>
  <w:style w:type="paragraph" w:customStyle="1" w:styleId="Default">
    <w:name w:val="Default"/>
    <w:rsid w:val="007C483D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869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869FB"/>
    <w:pPr>
      <w:spacing w:after="23"/>
      <w:ind w:left="10" w:right="391" w:hanging="10"/>
    </w:pPr>
    <w:rPr>
      <w:rFonts w:ascii="Calibri" w:eastAsia="Calibri" w:hAnsi="Calibri" w:cs="Calibri"/>
      <w:color w:val="000000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869FB"/>
    <w:rPr>
      <w:rFonts w:ascii="Calibri" w:eastAsia="Calibri" w:hAnsi="Calibri" w:cs="Calibri"/>
      <w:color w:val="000000"/>
      <w:sz w:val="20"/>
      <w:szCs w:val="20"/>
      <w:lang w:eastAsia="nl-NL"/>
    </w:rPr>
  </w:style>
  <w:style w:type="table" w:styleId="TableGrid">
    <w:name w:val="Table Grid"/>
    <w:basedOn w:val="TableNormal"/>
    <w:uiPriority w:val="39"/>
    <w:rsid w:val="00714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BB53F6"/>
  </w:style>
  <w:style w:type="character" w:customStyle="1" w:styleId="apple-converted-space">
    <w:name w:val="apple-converted-space"/>
    <w:basedOn w:val="DefaultParagraphFont"/>
    <w:rsid w:val="00C25EEE"/>
  </w:style>
  <w:style w:type="character" w:styleId="Hyperlink">
    <w:name w:val="Hyperlink"/>
    <w:basedOn w:val="DefaultParagraphFont"/>
    <w:uiPriority w:val="99"/>
    <w:unhideWhenUsed/>
    <w:rsid w:val="002A315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A315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2A7C49"/>
    <w:pPr>
      <w:spacing w:before="100" w:beforeAutospacing="1" w:after="100" w:afterAutospacing="1"/>
    </w:pPr>
  </w:style>
  <w:style w:type="paragraph" w:styleId="Title">
    <w:name w:val="Title"/>
    <w:aliases w:val="Titel KOP 1"/>
    <w:basedOn w:val="Heading1"/>
    <w:next w:val="Normal"/>
    <w:link w:val="TitleChar"/>
    <w:uiPriority w:val="10"/>
    <w:qFormat/>
    <w:rsid w:val="006160FA"/>
    <w:pPr>
      <w:contextualSpacing/>
    </w:pPr>
    <w:rPr>
      <w:rFonts w:ascii="Rockwell" w:hAnsi="Rockwell"/>
      <w:color w:val="005657"/>
      <w:spacing w:val="-10"/>
      <w:kern w:val="28"/>
      <w:sz w:val="56"/>
      <w:szCs w:val="56"/>
    </w:rPr>
  </w:style>
  <w:style w:type="character" w:customStyle="1" w:styleId="TitleChar">
    <w:name w:val="Title Char"/>
    <w:aliases w:val="Titel KOP 1 Char"/>
    <w:basedOn w:val="DefaultParagraphFont"/>
    <w:link w:val="Title"/>
    <w:uiPriority w:val="10"/>
    <w:rsid w:val="006160FA"/>
    <w:rPr>
      <w:rFonts w:ascii="Rockwell" w:eastAsiaTheme="majorEastAsia" w:hAnsi="Rockwell" w:cstheme="majorBidi"/>
      <w:b/>
      <w:bCs/>
      <w:color w:val="005657"/>
      <w:spacing w:val="-10"/>
      <w:kern w:val="28"/>
      <w:sz w:val="56"/>
      <w:szCs w:val="56"/>
    </w:rPr>
  </w:style>
  <w:style w:type="character" w:styleId="Strong">
    <w:name w:val="Strong"/>
    <w:aliases w:val="KOP 2"/>
    <w:basedOn w:val="Heading2Char"/>
    <w:uiPriority w:val="22"/>
    <w:qFormat/>
    <w:rsid w:val="00EB1BC8"/>
    <w:rPr>
      <w:rFonts w:ascii="Arial" w:eastAsiaTheme="majorEastAsia" w:hAnsi="Arial" w:cstheme="majorBidi"/>
      <w:b w:val="0"/>
      <w:bCs w:val="0"/>
      <w:i/>
      <w:color w:val="489F63"/>
      <w:sz w:val="22"/>
      <w:szCs w:val="26"/>
    </w:rPr>
  </w:style>
  <w:style w:type="numbering" w:customStyle="1" w:styleId="Huidigelijst1">
    <w:name w:val="Huidige lijst1"/>
    <w:uiPriority w:val="99"/>
    <w:rsid w:val="00975200"/>
    <w:pPr>
      <w:numPr>
        <w:numId w:val="11"/>
      </w:numPr>
    </w:pPr>
  </w:style>
  <w:style w:type="paragraph" w:styleId="Header">
    <w:name w:val="header"/>
    <w:basedOn w:val="Normal"/>
    <w:uiPriority w:val="99"/>
    <w:unhideWhenUsed/>
    <w:rsid w:val="064E1251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uiPriority w:val="99"/>
    <w:unhideWhenUsed/>
    <w:rsid w:val="064E1251"/>
    <w:pPr>
      <w:tabs>
        <w:tab w:val="center" w:pos="4680"/>
        <w:tab w:val="right" w:pos="9360"/>
      </w:tabs>
    </w:pPr>
  </w:style>
  <w:style w:type="paragraph" w:styleId="TOCHeading">
    <w:name w:val="TOC Heading"/>
    <w:basedOn w:val="Heading1"/>
    <w:next w:val="Normal"/>
    <w:uiPriority w:val="39"/>
    <w:unhideWhenUsed/>
    <w:qFormat/>
    <w:rsid w:val="006160FA"/>
    <w:pPr>
      <w:keepLines/>
      <w:spacing w:after="0" w:line="259" w:lineRule="auto"/>
      <w:outlineLvl w:val="9"/>
    </w:pPr>
    <w:rPr>
      <w:rFonts w:asciiTheme="majorHAnsi" w:hAnsiTheme="majorHAnsi"/>
      <w:b w:val="0"/>
      <w:bCs w:val="0"/>
      <w:color w:val="365F91" w:themeColor="accent1" w:themeShade="BF"/>
      <w:szCs w:val="32"/>
      <w:lang w:eastAsia="nl-NL"/>
    </w:rPr>
  </w:style>
  <w:style w:type="paragraph" w:styleId="TOC3">
    <w:name w:val="toc 3"/>
    <w:basedOn w:val="Normal"/>
    <w:next w:val="Normal"/>
    <w:autoRedefine/>
    <w:uiPriority w:val="39"/>
    <w:unhideWhenUsed/>
    <w:rsid w:val="006160FA"/>
    <w:pPr>
      <w:spacing w:after="100"/>
      <w:ind w:left="440"/>
    </w:pPr>
  </w:style>
  <w:style w:type="paragraph" w:styleId="TOC1">
    <w:name w:val="toc 1"/>
    <w:basedOn w:val="Normal"/>
    <w:next w:val="Normal"/>
    <w:autoRedefine/>
    <w:uiPriority w:val="39"/>
    <w:unhideWhenUsed/>
    <w:rsid w:val="006160FA"/>
    <w:pPr>
      <w:spacing w:after="100"/>
    </w:pPr>
  </w:style>
  <w:style w:type="paragraph" w:customStyle="1" w:styleId="Kopje2">
    <w:name w:val="Kopje 2"/>
    <w:basedOn w:val="Heading2"/>
    <w:link w:val="Kopje2Char"/>
    <w:qFormat/>
    <w:rsid w:val="007820D2"/>
    <w:pPr>
      <w:spacing w:line="360" w:lineRule="auto"/>
    </w:pPr>
    <w:rPr>
      <w:b w:val="0"/>
      <w:color w:val="489F63"/>
      <w:sz w:val="22"/>
    </w:rPr>
  </w:style>
  <w:style w:type="character" w:customStyle="1" w:styleId="Kopje2Char">
    <w:name w:val="Kopje 2 Char"/>
    <w:basedOn w:val="DefaultParagraphFont"/>
    <w:link w:val="Kopje2"/>
    <w:rsid w:val="007820D2"/>
    <w:rPr>
      <w:rFonts w:ascii="Arial" w:eastAsiaTheme="majorEastAsia" w:hAnsi="Arial" w:cstheme="majorBidi"/>
      <w:bCs/>
      <w:i/>
      <w:color w:val="489F63"/>
      <w:szCs w:val="26"/>
    </w:rPr>
  </w:style>
  <w:style w:type="paragraph" w:styleId="TOC2">
    <w:name w:val="toc 2"/>
    <w:basedOn w:val="Normal"/>
    <w:next w:val="Normal"/>
    <w:autoRedefine/>
    <w:uiPriority w:val="39"/>
    <w:unhideWhenUsed/>
    <w:rsid w:val="007820D2"/>
    <w:pPr>
      <w:spacing w:after="100"/>
      <w:ind w:left="220"/>
    </w:pPr>
  </w:style>
  <w:style w:type="table" w:customStyle="1" w:styleId="TableNormal1">
    <w:name w:val="Table Normal1"/>
    <w:uiPriority w:val="2"/>
    <w:semiHidden/>
    <w:unhideWhenUsed/>
    <w:qFormat/>
    <w:rsid w:val="0035304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list-customitem">
    <w:name w:val="list-custom__item"/>
    <w:basedOn w:val="Normal"/>
    <w:rsid w:val="00B071E2"/>
    <w:pPr>
      <w:spacing w:before="100" w:beforeAutospacing="1" w:after="100" w:afterAutospacing="1"/>
    </w:pPr>
    <w:rPr>
      <w:rFonts w:ascii="Times New Roman" w:hAnsi="Times New Roman"/>
      <w:sz w:val="24"/>
    </w:rPr>
  </w:style>
  <w:style w:type="character" w:customStyle="1" w:styleId="list-customitembullet">
    <w:name w:val="list-custom__itembullet"/>
    <w:basedOn w:val="DefaultParagraphFont"/>
    <w:rsid w:val="00B071E2"/>
  </w:style>
  <w:style w:type="character" w:styleId="PlaceholderText">
    <w:name w:val="Placeholder Text"/>
    <w:basedOn w:val="DefaultParagraphFont"/>
    <w:uiPriority w:val="99"/>
    <w:semiHidden/>
    <w:rsid w:val="005734A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6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5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7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microsoft.com/office/2019/05/relationships/documenttasks" Target="documenttasks/documenttasks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VFP001\users$\DGusers\DALJO01\Mijn%20Downloads\sjabloon%20word-document.dotx" TargetMode="External"/></Relationships>
</file>

<file path=word/documenttasks/documenttasks1.xml><?xml version="1.0" encoding="utf-8"?>
<t:Tasks xmlns:t="http://schemas.microsoft.com/office/tasks/2019/documenttasks" xmlns:oel="http://schemas.microsoft.com/office/2019/extlst">
  <t:Task id="{5F34F7A3-B0F3-46CB-B5C6-931A50BAC7D6}">
    <t:Anchor>
      <t:Comment id="602810749"/>
    </t:Anchor>
    <t:History>
      <t:Event id="{18A804EC-E1D7-411A-BF87-5BB49F017E78}" time="2026-06-09T09:13:47.779Z">
        <t:Attribution userId="S::jojanneke.van.dalen@dongen.nl::0731b40c-ec51-48b6-9122-e6fbb6fa49da" userProvider="AD" userName="Jojanneke van Dalen"/>
        <t:Anchor>
          <t:Comment id="1882885818"/>
        </t:Anchor>
        <t:Create/>
      </t:Event>
      <t:Event id="{522EF42F-C981-4EF4-BB5C-E7F5D567B9F6}" time="2026-06-09T09:13:47.779Z">
        <t:Attribution userId="S::jojanneke.van.dalen@dongen.nl::0731b40c-ec51-48b6-9122-e6fbb6fa49da" userProvider="AD" userName="Jojanneke van Dalen"/>
        <t:Anchor>
          <t:Comment id="1882885818"/>
        </t:Anchor>
        <t:Assign userId="S::inge.sprangers@dongen.nl::a85300a7-e9ea-412b-bac5-844188b11170" userProvider="AD" userName="Inge Sprangers"/>
      </t:Event>
      <t:Event id="{E16944EB-74E2-42D2-97F2-A063C418BC1E}" time="2026-06-09T09:13:47.779Z">
        <t:Attribution userId="S::jojanneke.van.dalen@dongen.nl::0731b40c-ec51-48b6-9122-e6fbb6fa49da" userProvider="AD" userName="Jojanneke van Dalen"/>
        <t:Anchor>
          <t:Comment id="1882885818"/>
        </t:Anchor>
        <t:SetTitle title="@Inge Sprangers ik zou deze vraag weglaten want in deze vraag komt het terug: Wat wilt u met deze activiteit bereiken? Beschrijf wat deze activiteit oplevert voor deelnemers, de vereniging en/of de Dongense samenleving. Dan zit zelfontplooiing daar …"/>
      </t:Event>
    </t:History>
  </t:Task>
</t:Task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bbe4306-0912-458f-9b14-68d08764a40b">
      <Value>1</Value>
    </TaxCatchAll>
    <a45648cfa18c4b78aa2ad4cd5b8bd90e xmlns="6c70b9e4-9f74-4b1e-8817-fd18038dbde2">
      <Terms xmlns="http://schemas.microsoft.com/office/infopath/2007/PartnerControls">
        <TermInfo xmlns="http://schemas.microsoft.com/office/infopath/2007/PartnerControls">
          <TermName xmlns="http://schemas.microsoft.com/office/infopath/2007/PartnerControls">MAB</TermName>
          <TermId xmlns="http://schemas.microsoft.com/office/infopath/2007/PartnerControls">6711e6a1-9039-49cf-a574-dbf4d1f82bcd</TermId>
        </TermInfo>
      </Terms>
    </a45648cfa18c4b78aa2ad4cd5b8bd90e>
    <lcf76f155ced4ddcb4097134ff3c332f xmlns="6c70b9e4-9f74-4b1e-8817-fd18038dbde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B752A2E6BC344CB98BD973BF2FEDAD" ma:contentTypeVersion="21" ma:contentTypeDescription="Een nieuw document maken." ma:contentTypeScope="" ma:versionID="a8e1bcd9d90feb55348550aa480d7879">
  <xsd:schema xmlns:xsd="http://www.w3.org/2001/XMLSchema" xmlns:xs="http://www.w3.org/2001/XMLSchema" xmlns:p="http://schemas.microsoft.com/office/2006/metadata/properties" xmlns:ns2="6c70b9e4-9f74-4b1e-8817-fd18038dbde2" xmlns:ns3="6bbe4306-0912-458f-9b14-68d08764a40b" xmlns:ns4="a0cf0202-a5c5-484a-8f56-a5c31f00845a" targetNamespace="http://schemas.microsoft.com/office/2006/metadata/properties" ma:root="true" ma:fieldsID="50780ace8f6ba93d9487261c01c65a09" ns2:_="" ns3:_="" ns4:_="">
    <xsd:import namespace="6c70b9e4-9f74-4b1e-8817-fd18038dbde2"/>
    <xsd:import namespace="6bbe4306-0912-458f-9b14-68d08764a40b"/>
    <xsd:import namespace="a0cf0202-a5c5-484a-8f56-a5c31f00845a"/>
    <xsd:element name="properties">
      <xsd:complexType>
        <xsd:sequence>
          <xsd:element name="documentManagement">
            <xsd:complexType>
              <xsd:all>
                <xsd:element ref="ns3:TaxCatchAll" minOccurs="0"/>
                <xsd:element ref="ns2:a45648cfa18c4b78aa2ad4cd5b8bd90e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70b9e4-9f74-4b1e-8817-fd18038dbde2" elementFormDefault="qualified">
    <xsd:import namespace="http://schemas.microsoft.com/office/2006/documentManagement/types"/>
    <xsd:import namespace="http://schemas.microsoft.com/office/infopath/2007/PartnerControls"/>
    <xsd:element name="a45648cfa18c4b78aa2ad4cd5b8bd90e" ma:index="10" nillable="true" ma:taxonomy="true" ma:internalName="a45648cfa18c4b78aa2ad4cd5b8bd90e" ma:taxonomyFieldName="Team" ma:displayName="Team" ma:readOnly="false" ma:default="1;#MAB|6711e6a1-9039-49cf-a574-dbf4d1f82bcd" ma:fieldId="{a45648cf-a18c-4b78-aa2a-d4cd5b8bd90e}" ma:sspId="2da67cf7-fe4b-4a66-9a0d-a2326cc296fa" ma:termSetId="52adef9d-61db-46b2-8970-3a30e36a278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hidden="true" ma:indexed="true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2da67cf7-fe4b-4a66-9a0d-a2326cc296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hidden="true" ma:internalName="MediaServiceOCR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be4306-0912-458f-9b14-68d08764a40b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4d355f6e-a399-4e58-a614-f3b36b7711c3}" ma:internalName="TaxCatchAll" ma:readOnly="false" ma:showField="CatchAllData" ma:web="6bbe4306-0912-458f-9b14-68d08764a40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f0202-a5c5-484a-8f56-a5c31f00845a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Gedeeld met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Gedeeld met details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Inhouds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A5C86A-D0FD-4F49-A0BF-710831D1F5C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127DAB-A59B-4A66-AED5-1BE7E85C0E7B}">
  <ds:schemaRefs>
    <ds:schemaRef ds:uri="http://schemas.microsoft.com/office/2006/metadata/properties"/>
    <ds:schemaRef ds:uri="http://schemas.microsoft.com/office/infopath/2007/PartnerControls"/>
    <ds:schemaRef ds:uri="6bbe4306-0912-458f-9b14-68d08764a40b"/>
    <ds:schemaRef ds:uri="6c70b9e4-9f74-4b1e-8817-fd18038dbde2"/>
  </ds:schemaRefs>
</ds:datastoreItem>
</file>

<file path=customXml/itemProps3.xml><?xml version="1.0" encoding="utf-8"?>
<ds:datastoreItem xmlns:ds="http://schemas.openxmlformats.org/officeDocument/2006/customXml" ds:itemID="{6EF995D7-3CDA-4DC3-9B01-C47D1F2F3E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c70b9e4-9f74-4b1e-8817-fd18038dbde2"/>
    <ds:schemaRef ds:uri="6bbe4306-0912-458f-9b14-68d08764a40b"/>
    <ds:schemaRef ds:uri="a0cf0202-a5c5-484a-8f56-a5c31f0084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D6C7FFD-9EB2-4494-887E-729CE7EB9BA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sjabloon%20word-document.dotx</Template>
  <TotalTime>7</TotalTime>
  <Pages>1</Pages>
  <Words>290</Words>
  <Characters>1659</Characters>
  <Application>Microsoft Office Word</Application>
  <DocSecurity>4</DocSecurity>
  <Lines>13</Lines>
  <Paragraphs>3</Paragraphs>
  <ScaleCrop>false</ScaleCrop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Jojanneke van Dalen</dc:creator>
  <cp:keywords/>
  <dc:description/>
  <cp:lastModifiedBy>Jojanneke van Dalen</cp:lastModifiedBy>
  <cp:revision>344</cp:revision>
  <cp:lastPrinted>2024-07-06T00:29:00Z</cp:lastPrinted>
  <dcterms:created xsi:type="dcterms:W3CDTF">2026-06-05T18:01:00Z</dcterms:created>
  <dcterms:modified xsi:type="dcterms:W3CDTF">2026-07-22T06:16:00Z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0x010100DCB752A2E6BC344CB98BD973BF2FEDAD</vt:lpwstr>
  </property>
  <property fmtid="{D5CDD505-2E9C-101B-9397-08002B2CF9AE}" pid="3" name="MediaServiceImageTags">
    <vt:lpwstr/>
  </property>
  <property fmtid="{D5CDD505-2E9C-101B-9397-08002B2CF9AE}" pid="4" name="Team">
    <vt:lpwstr>1;#MAB|6711e6a1-9039-49cf-a574-dbf4d1f82bcd</vt:lpwstr>
  </property>
  <property fmtid="{D5CDD505-2E9C-101B-9397-08002B2CF9AE}" pid="5" name="Order">
    <vt:r8>5904800</vt:r8>
  </property>
  <property fmtid="{D5CDD505-2E9C-101B-9397-08002B2CF9AE}" pid="6" name="xd_Signature">
    <vt:bool>false</vt:bool>
  </property>
  <property fmtid="{D5CDD505-2E9C-101B-9397-08002B2CF9AE}" pid="7" name="j82810650e5841ae88cc5fd9104b0c91">
    <vt:lpwstr>COM|5f795e2f-92fe-4a18-83e6-48c4b692e39b</vt:lpwstr>
  </property>
  <property fmtid="{D5CDD505-2E9C-101B-9397-08002B2CF9AE}" pid="8" name="xd_ProgID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</Properties>
</file>